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DCBA7" w14:textId="77777777" w:rsidR="003844A2" w:rsidRPr="00411901" w:rsidRDefault="003844A2" w:rsidP="00384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391"/>
        </w:tabs>
        <w:spacing w:after="0"/>
        <w:ind w:right="4818"/>
        <w:rPr>
          <w:rStyle w:val="Fett"/>
          <w:sz w:val="2"/>
          <w:szCs w:val="2"/>
        </w:rPr>
      </w:pPr>
    </w:p>
    <w:p w14:paraId="58CA8FC5" w14:textId="5F727907" w:rsidR="003844A2" w:rsidRDefault="003844A2" w:rsidP="00384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391"/>
        </w:tabs>
        <w:spacing w:after="0"/>
        <w:ind w:right="4818"/>
      </w:pPr>
      <w:r w:rsidRPr="004749CE">
        <w:rPr>
          <w:rStyle w:val="Fett"/>
        </w:rPr>
        <w:t xml:space="preserve">Vergabe-Nr.: </w:t>
      </w:r>
      <w:r w:rsidR="0034435A">
        <w:t>2026-012</w:t>
      </w:r>
    </w:p>
    <w:p w14:paraId="6DFA6B0E" w14:textId="77777777" w:rsidR="003844A2" w:rsidRPr="00411901" w:rsidRDefault="003844A2" w:rsidP="00384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391"/>
        </w:tabs>
        <w:spacing w:after="0"/>
        <w:ind w:right="4818"/>
        <w:rPr>
          <w:rStyle w:val="Fett"/>
          <w:sz w:val="2"/>
          <w:szCs w:val="2"/>
        </w:rPr>
      </w:pPr>
    </w:p>
    <w:p w14:paraId="3AE9E6E8" w14:textId="77777777" w:rsidR="001A5276" w:rsidRDefault="001A5276" w:rsidP="002F798B">
      <w:pPr>
        <w:pStyle w:val="Textkrper"/>
        <w:spacing w:before="240" w:after="240"/>
        <w:ind w:right="-2"/>
        <w:jc w:val="center"/>
        <w:rPr>
          <w:rFonts w:ascii="Frutiger LT Com 65 Bold" w:hAnsi="Frutiger LT Com 65 Bold"/>
          <w:b w:val="0"/>
          <w:bCs w:val="0"/>
          <w:sz w:val="32"/>
          <w:szCs w:val="32"/>
        </w:rPr>
      </w:pPr>
      <w:permStart w:id="1915969444" w:edGrp="everyone"/>
      <w:permEnd w:id="1915969444"/>
    </w:p>
    <w:p w14:paraId="3A4C1EA2" w14:textId="77777777" w:rsidR="00C646B5" w:rsidRPr="00232378" w:rsidRDefault="00DF424B" w:rsidP="001A5276">
      <w:pPr>
        <w:pStyle w:val="Textkrper"/>
        <w:spacing w:before="240" w:after="240"/>
        <w:ind w:right="-2"/>
        <w:rPr>
          <w:rFonts w:ascii="Frutiger LT Com 65 Bold" w:hAnsi="Frutiger LT Com 65 Bold"/>
          <w:b w:val="0"/>
          <w:bCs w:val="0"/>
          <w:sz w:val="32"/>
          <w:szCs w:val="32"/>
        </w:rPr>
      </w:pPr>
      <w:r w:rsidRPr="00232378">
        <w:rPr>
          <w:rFonts w:ascii="Frutiger LT Com 65 Bold" w:hAnsi="Frutiger LT Com 65 Bold"/>
          <w:b w:val="0"/>
          <w:bCs w:val="0"/>
          <w:sz w:val="32"/>
          <w:szCs w:val="32"/>
        </w:rPr>
        <w:t>Benennung de</w:t>
      </w:r>
      <w:r w:rsidR="00CA1D6A">
        <w:rPr>
          <w:rFonts w:ascii="Frutiger LT Com 65 Bold" w:hAnsi="Frutiger LT Com 65 Bold"/>
          <w:b w:val="0"/>
          <w:bCs w:val="0"/>
          <w:sz w:val="32"/>
          <w:szCs w:val="32"/>
        </w:rPr>
        <w:t>r</w:t>
      </w:r>
      <w:r w:rsidRPr="00232378">
        <w:rPr>
          <w:rFonts w:ascii="Frutiger LT Com 65 Bold" w:hAnsi="Frutiger LT Com 65 Bold"/>
          <w:b w:val="0"/>
          <w:bCs w:val="0"/>
          <w:sz w:val="32"/>
          <w:szCs w:val="32"/>
        </w:rPr>
        <w:t xml:space="preserve"> </w:t>
      </w:r>
      <w:r w:rsidR="00574233" w:rsidRPr="00232378">
        <w:rPr>
          <w:rFonts w:ascii="Frutiger LT Com 65 Bold" w:hAnsi="Frutiger LT Com 65 Bold"/>
          <w:b w:val="0"/>
          <w:bCs w:val="0"/>
          <w:sz w:val="32"/>
          <w:szCs w:val="32"/>
        </w:rPr>
        <w:t>gesamt</w:t>
      </w:r>
      <w:r w:rsidR="0060260E" w:rsidRPr="00232378">
        <w:rPr>
          <w:rFonts w:ascii="Frutiger LT Com 65 Bold" w:hAnsi="Frutiger LT Com 65 Bold"/>
          <w:b w:val="0"/>
          <w:bCs w:val="0"/>
          <w:sz w:val="32"/>
          <w:szCs w:val="32"/>
        </w:rPr>
        <w:t xml:space="preserve">verantwortlichen </w:t>
      </w:r>
      <w:r w:rsidR="004F58AB">
        <w:rPr>
          <w:rFonts w:ascii="Frutiger LT Com 65 Bold" w:hAnsi="Frutiger LT Com 65 Bold"/>
          <w:b w:val="0"/>
          <w:bCs w:val="0"/>
          <w:sz w:val="32"/>
          <w:szCs w:val="32"/>
        </w:rPr>
        <w:t>Ansprechp</w:t>
      </w:r>
      <w:r w:rsidR="00CA1D6A">
        <w:rPr>
          <w:rFonts w:ascii="Frutiger LT Com 65 Bold" w:hAnsi="Frutiger LT Com 65 Bold"/>
          <w:b w:val="0"/>
          <w:bCs w:val="0"/>
          <w:sz w:val="32"/>
          <w:szCs w:val="32"/>
        </w:rPr>
        <w:t>erson</w:t>
      </w:r>
      <w:r w:rsidR="00DB0F22">
        <w:rPr>
          <w:rFonts w:ascii="Frutiger LT Com 65 Bold" w:hAnsi="Frutiger LT Com 65 Bold"/>
          <w:b w:val="0"/>
          <w:bCs w:val="0"/>
          <w:sz w:val="32"/>
          <w:szCs w:val="32"/>
        </w:rPr>
        <w:t>/</w:t>
      </w:r>
      <w:r w:rsidR="00386583" w:rsidRPr="00232378">
        <w:rPr>
          <w:rFonts w:ascii="Frutiger LT Com 65 Bold" w:hAnsi="Frutiger LT Com 65 Bold"/>
          <w:b w:val="0"/>
          <w:bCs w:val="0"/>
          <w:sz w:val="32"/>
          <w:szCs w:val="32"/>
        </w:rPr>
        <w:br/>
      </w:r>
      <w:r w:rsidR="004F58AB">
        <w:rPr>
          <w:rFonts w:ascii="Frutiger LT Com 65 Bold" w:hAnsi="Frutiger LT Com 65 Bold"/>
          <w:b w:val="0"/>
          <w:bCs w:val="0"/>
          <w:sz w:val="32"/>
          <w:szCs w:val="32"/>
        </w:rPr>
        <w:t>de</w:t>
      </w:r>
      <w:r w:rsidR="00CA1D6A">
        <w:rPr>
          <w:rFonts w:ascii="Frutiger LT Com 65 Bold" w:hAnsi="Frutiger LT Com 65 Bold"/>
          <w:b w:val="0"/>
          <w:bCs w:val="0"/>
          <w:sz w:val="32"/>
          <w:szCs w:val="32"/>
        </w:rPr>
        <w:t>ssen</w:t>
      </w:r>
      <w:r w:rsidR="004F58AB">
        <w:rPr>
          <w:rFonts w:ascii="Frutiger LT Com 65 Bold" w:hAnsi="Frutiger LT Com 65 Bold"/>
          <w:b w:val="0"/>
          <w:bCs w:val="0"/>
          <w:sz w:val="32"/>
          <w:szCs w:val="32"/>
        </w:rPr>
        <w:t xml:space="preserve"> </w:t>
      </w:r>
      <w:r w:rsidR="00574233" w:rsidRPr="00232378">
        <w:rPr>
          <w:rFonts w:ascii="Frutiger LT Com 65 Bold" w:hAnsi="Frutiger LT Com 65 Bold"/>
          <w:b w:val="0"/>
          <w:bCs w:val="0"/>
          <w:sz w:val="32"/>
          <w:szCs w:val="32"/>
        </w:rPr>
        <w:t>Stellvertret</w:t>
      </w:r>
      <w:r w:rsidR="00D668FB">
        <w:rPr>
          <w:rFonts w:ascii="Frutiger LT Com 65 Bold" w:hAnsi="Frutiger LT Com 65 Bold"/>
          <w:b w:val="0"/>
          <w:bCs w:val="0"/>
          <w:sz w:val="32"/>
          <w:szCs w:val="32"/>
        </w:rPr>
        <w:t>ung</w:t>
      </w:r>
    </w:p>
    <w:p w14:paraId="15400A37" w14:textId="77777777" w:rsidR="00DF424B" w:rsidRDefault="00DF424B" w:rsidP="00386583">
      <w:r w:rsidRPr="00DF424B">
        <w:t>Für die</w:t>
      </w:r>
      <w:r>
        <w:t xml:space="preserve"> </w:t>
      </w:r>
      <w:r w:rsidRPr="00DF424B">
        <w:t xml:space="preserve">Abwicklung und Betreuung des </w:t>
      </w:r>
      <w:r w:rsidR="00941096">
        <w:t>V</w:t>
      </w:r>
      <w:r w:rsidRPr="00DF424B">
        <w:t>ertrags</w:t>
      </w:r>
      <w:r>
        <w:t xml:space="preserve"> </w:t>
      </w:r>
      <w:r w:rsidR="00AE2395">
        <w:t>werden f</w:t>
      </w:r>
      <w:r>
        <w:t xml:space="preserve">olgende </w:t>
      </w:r>
      <w:r w:rsidR="00AE2395">
        <w:t>Personen</w:t>
      </w:r>
      <w:r>
        <w:t xml:space="preserve"> benannt: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5"/>
        <w:gridCol w:w="3775"/>
        <w:gridCol w:w="3636"/>
      </w:tblGrid>
      <w:tr w:rsidR="00574233" w:rsidRPr="00386583" w14:paraId="3A72869F" w14:textId="77777777" w:rsidTr="002F798B">
        <w:trPr>
          <w:trHeight w:val="624"/>
        </w:trPr>
        <w:tc>
          <w:tcPr>
            <w:tcW w:w="1843" w:type="dxa"/>
            <w:vAlign w:val="center"/>
          </w:tcPr>
          <w:p w14:paraId="54D49FE5" w14:textId="77777777" w:rsidR="00574233" w:rsidRPr="00386583" w:rsidRDefault="00574233" w:rsidP="00386583">
            <w:pPr>
              <w:pStyle w:val="KeinLeerraum"/>
              <w:rPr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C06EBB4" w14:textId="77777777" w:rsidR="00574233" w:rsidRPr="001A5276" w:rsidRDefault="001A5276" w:rsidP="00CA1D6A">
            <w:pPr>
              <w:pStyle w:val="KeinLeerraum"/>
              <w:rPr>
                <w:rFonts w:ascii="Frutiger LT Com 65 Bold" w:hAnsi="Frutiger LT Com 65 Bold"/>
                <w:szCs w:val="22"/>
              </w:rPr>
            </w:pPr>
            <w:r w:rsidRPr="001A5276">
              <w:rPr>
                <w:rFonts w:ascii="Frutiger LT Com 65 Bold" w:hAnsi="Frutiger LT Com 65 Bold"/>
                <w:szCs w:val="22"/>
              </w:rPr>
              <w:t>G</w:t>
            </w:r>
            <w:r w:rsidR="00D668FB" w:rsidRPr="001A5276">
              <w:rPr>
                <w:rFonts w:ascii="Frutiger LT Com 65 Bold" w:hAnsi="Frutiger LT Com 65 Bold"/>
                <w:szCs w:val="22"/>
              </w:rPr>
              <w:t>esamtverantwortliche</w:t>
            </w:r>
            <w:r w:rsidR="004F58AB">
              <w:rPr>
                <w:rFonts w:ascii="Frutiger LT Com 65 Bold" w:hAnsi="Frutiger LT Com 65 Bold"/>
                <w:szCs w:val="22"/>
              </w:rPr>
              <w:t xml:space="preserve"> Ansprechp</w:t>
            </w:r>
            <w:r w:rsidR="00CA1D6A">
              <w:rPr>
                <w:rFonts w:ascii="Frutiger LT Com 65 Bold" w:hAnsi="Frutiger LT Com 65 Bold"/>
                <w:szCs w:val="22"/>
              </w:rPr>
              <w:t>erson</w:t>
            </w:r>
          </w:p>
        </w:tc>
        <w:tc>
          <w:tcPr>
            <w:tcW w:w="3686" w:type="dxa"/>
            <w:vAlign w:val="center"/>
          </w:tcPr>
          <w:p w14:paraId="308D5E97" w14:textId="77777777" w:rsidR="00574233" w:rsidRPr="001A5276" w:rsidRDefault="00574233" w:rsidP="00CA1D6A">
            <w:pPr>
              <w:pStyle w:val="KeinLeerraum"/>
              <w:rPr>
                <w:rFonts w:ascii="Frutiger LT Com 65 Bold" w:hAnsi="Frutiger LT Com 65 Bold"/>
                <w:szCs w:val="22"/>
              </w:rPr>
            </w:pPr>
            <w:r w:rsidRPr="001A5276">
              <w:rPr>
                <w:rFonts w:ascii="Frutiger LT Com 65 Bold" w:hAnsi="Frutiger LT Com 65 Bold"/>
                <w:szCs w:val="22"/>
              </w:rPr>
              <w:t>Stellvertretung de</w:t>
            </w:r>
            <w:r w:rsidR="00CA1D6A">
              <w:rPr>
                <w:rFonts w:ascii="Frutiger LT Com 65 Bold" w:hAnsi="Frutiger LT Com 65 Bold"/>
                <w:szCs w:val="22"/>
              </w:rPr>
              <w:t>r</w:t>
            </w:r>
            <w:r w:rsidR="004F58AB">
              <w:rPr>
                <w:rFonts w:ascii="Frutiger LT Com 65 Bold" w:hAnsi="Frutiger LT Com 65 Bold"/>
                <w:szCs w:val="22"/>
              </w:rPr>
              <w:t xml:space="preserve"> </w:t>
            </w:r>
            <w:r w:rsidRPr="001A5276">
              <w:rPr>
                <w:rFonts w:ascii="Frutiger LT Com 65 Bold" w:hAnsi="Frutiger LT Com 65 Bold"/>
                <w:szCs w:val="22"/>
              </w:rPr>
              <w:t>gesamtver</w:t>
            </w:r>
            <w:r w:rsidR="004F58AB">
              <w:rPr>
                <w:rFonts w:ascii="Frutiger LT Com 65 Bold" w:hAnsi="Frutiger LT Com 65 Bold"/>
                <w:szCs w:val="22"/>
              </w:rPr>
              <w:t>antwortlichen Ansprechp</w:t>
            </w:r>
            <w:r w:rsidR="00CA1D6A">
              <w:rPr>
                <w:rFonts w:ascii="Frutiger LT Com 65 Bold" w:hAnsi="Frutiger LT Com 65 Bold"/>
                <w:szCs w:val="22"/>
              </w:rPr>
              <w:t>erson</w:t>
            </w:r>
          </w:p>
        </w:tc>
      </w:tr>
      <w:tr w:rsidR="00574233" w:rsidRPr="00386583" w14:paraId="132C599C" w14:textId="77777777" w:rsidTr="002F798B">
        <w:trPr>
          <w:trHeight w:val="624"/>
        </w:trPr>
        <w:tc>
          <w:tcPr>
            <w:tcW w:w="1843" w:type="dxa"/>
            <w:vAlign w:val="center"/>
          </w:tcPr>
          <w:p w14:paraId="56A34B57" w14:textId="77777777" w:rsidR="00574233" w:rsidRPr="00386583" w:rsidRDefault="00574233" w:rsidP="00386583">
            <w:pPr>
              <w:pStyle w:val="KeinLeerraum"/>
              <w:rPr>
                <w:szCs w:val="22"/>
              </w:rPr>
            </w:pPr>
            <w:r w:rsidRPr="00386583">
              <w:rPr>
                <w:szCs w:val="22"/>
              </w:rPr>
              <w:t>Name:</w:t>
            </w:r>
          </w:p>
        </w:tc>
        <w:permStart w:id="1248158631" w:edGrp="everyone"/>
        <w:tc>
          <w:tcPr>
            <w:tcW w:w="3827" w:type="dxa"/>
            <w:vAlign w:val="center"/>
          </w:tcPr>
          <w:p w14:paraId="518E30AE" w14:textId="77777777" w:rsidR="00574233" w:rsidRPr="00386583" w:rsidRDefault="00297A43" w:rsidP="00386583">
            <w:pPr>
              <w:pStyle w:val="KeinLeerraum"/>
              <w:rPr>
                <w:szCs w:val="22"/>
              </w:rPr>
            </w:pPr>
            <w:r w:rsidRPr="00331BA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1BAC">
              <w:instrText xml:space="preserve"> FORMTEXT </w:instrText>
            </w:r>
            <w:r w:rsidRPr="00331BAC">
              <w:fldChar w:fldCharType="separate"/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fldChar w:fldCharType="end"/>
            </w:r>
            <w:permEnd w:id="1248158631"/>
          </w:p>
        </w:tc>
        <w:permStart w:id="576472796" w:edGrp="everyone"/>
        <w:tc>
          <w:tcPr>
            <w:tcW w:w="3686" w:type="dxa"/>
            <w:vAlign w:val="center"/>
          </w:tcPr>
          <w:p w14:paraId="56EE6883" w14:textId="77777777" w:rsidR="00574233" w:rsidRPr="00386583" w:rsidRDefault="00297A43" w:rsidP="00386583">
            <w:pPr>
              <w:pStyle w:val="KeinLeerraum"/>
              <w:rPr>
                <w:szCs w:val="22"/>
              </w:rPr>
            </w:pPr>
            <w:r w:rsidRPr="00331BA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1BAC">
              <w:instrText xml:space="preserve"> FORMTEXT </w:instrText>
            </w:r>
            <w:r w:rsidRPr="00331BAC">
              <w:fldChar w:fldCharType="separate"/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fldChar w:fldCharType="end"/>
            </w:r>
            <w:permEnd w:id="576472796"/>
          </w:p>
        </w:tc>
      </w:tr>
      <w:tr w:rsidR="00574233" w:rsidRPr="00386583" w14:paraId="3551A2BA" w14:textId="77777777" w:rsidTr="002F798B">
        <w:trPr>
          <w:trHeight w:val="624"/>
        </w:trPr>
        <w:tc>
          <w:tcPr>
            <w:tcW w:w="1843" w:type="dxa"/>
            <w:vAlign w:val="center"/>
          </w:tcPr>
          <w:p w14:paraId="27767E5B" w14:textId="77777777" w:rsidR="00574233" w:rsidRPr="00386583" w:rsidRDefault="00574233" w:rsidP="00386583">
            <w:pPr>
              <w:pStyle w:val="KeinLeerraum"/>
              <w:rPr>
                <w:szCs w:val="22"/>
              </w:rPr>
            </w:pPr>
            <w:r w:rsidRPr="00386583">
              <w:rPr>
                <w:szCs w:val="22"/>
              </w:rPr>
              <w:t>Position:</w:t>
            </w:r>
          </w:p>
        </w:tc>
        <w:permStart w:id="1776839009" w:edGrp="everyone"/>
        <w:tc>
          <w:tcPr>
            <w:tcW w:w="3827" w:type="dxa"/>
            <w:vAlign w:val="center"/>
          </w:tcPr>
          <w:p w14:paraId="07DA23E2" w14:textId="77777777" w:rsidR="00574233" w:rsidRPr="00386583" w:rsidRDefault="00297A43" w:rsidP="00386583">
            <w:pPr>
              <w:pStyle w:val="KeinLeerraum"/>
              <w:rPr>
                <w:szCs w:val="22"/>
              </w:rPr>
            </w:pPr>
            <w:r w:rsidRPr="00331BA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1BAC">
              <w:instrText xml:space="preserve"> FORMTEXT </w:instrText>
            </w:r>
            <w:r w:rsidRPr="00331BAC">
              <w:fldChar w:fldCharType="separate"/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fldChar w:fldCharType="end"/>
            </w:r>
            <w:permEnd w:id="1776839009"/>
          </w:p>
        </w:tc>
        <w:permStart w:id="1998341394" w:edGrp="everyone"/>
        <w:tc>
          <w:tcPr>
            <w:tcW w:w="3686" w:type="dxa"/>
            <w:vAlign w:val="center"/>
          </w:tcPr>
          <w:p w14:paraId="569F38C4" w14:textId="77777777" w:rsidR="00574233" w:rsidRPr="00386583" w:rsidRDefault="00297A43" w:rsidP="00386583">
            <w:pPr>
              <w:pStyle w:val="KeinLeerraum"/>
              <w:rPr>
                <w:szCs w:val="22"/>
              </w:rPr>
            </w:pPr>
            <w:r w:rsidRPr="00331BA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1BAC">
              <w:instrText xml:space="preserve"> FORMTEXT </w:instrText>
            </w:r>
            <w:r w:rsidRPr="00331BAC">
              <w:fldChar w:fldCharType="separate"/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fldChar w:fldCharType="end"/>
            </w:r>
            <w:permEnd w:id="1998341394"/>
          </w:p>
        </w:tc>
      </w:tr>
      <w:tr w:rsidR="00574233" w:rsidRPr="00386583" w14:paraId="446DB0C3" w14:textId="77777777" w:rsidTr="002F798B">
        <w:trPr>
          <w:trHeight w:val="624"/>
        </w:trPr>
        <w:tc>
          <w:tcPr>
            <w:tcW w:w="1843" w:type="dxa"/>
            <w:vAlign w:val="center"/>
          </w:tcPr>
          <w:p w14:paraId="17DC8626" w14:textId="77777777" w:rsidR="00574233" w:rsidRPr="00386583" w:rsidRDefault="00574233" w:rsidP="00386583">
            <w:pPr>
              <w:pStyle w:val="KeinLeerraum"/>
              <w:rPr>
                <w:szCs w:val="22"/>
              </w:rPr>
            </w:pPr>
            <w:r w:rsidRPr="00386583">
              <w:rPr>
                <w:szCs w:val="22"/>
              </w:rPr>
              <w:t>Telefonnummer:</w:t>
            </w:r>
          </w:p>
        </w:tc>
        <w:permStart w:id="2029795020" w:edGrp="everyone"/>
        <w:tc>
          <w:tcPr>
            <w:tcW w:w="3827" w:type="dxa"/>
            <w:vAlign w:val="center"/>
          </w:tcPr>
          <w:p w14:paraId="02132BB6" w14:textId="77777777" w:rsidR="00574233" w:rsidRPr="00386583" w:rsidRDefault="00297A43" w:rsidP="00386583">
            <w:pPr>
              <w:pStyle w:val="KeinLeerraum"/>
              <w:rPr>
                <w:szCs w:val="22"/>
              </w:rPr>
            </w:pPr>
            <w:r w:rsidRPr="00331BA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1BAC">
              <w:instrText xml:space="preserve"> FORMTEXT </w:instrText>
            </w:r>
            <w:r w:rsidRPr="00331BAC">
              <w:fldChar w:fldCharType="separate"/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fldChar w:fldCharType="end"/>
            </w:r>
            <w:permEnd w:id="2029795020"/>
          </w:p>
        </w:tc>
        <w:permStart w:id="1198014172" w:edGrp="everyone"/>
        <w:tc>
          <w:tcPr>
            <w:tcW w:w="3686" w:type="dxa"/>
            <w:vAlign w:val="center"/>
          </w:tcPr>
          <w:p w14:paraId="348098AB" w14:textId="77777777" w:rsidR="00574233" w:rsidRPr="00386583" w:rsidRDefault="00297A43" w:rsidP="00386583">
            <w:pPr>
              <w:pStyle w:val="KeinLeerraum"/>
              <w:rPr>
                <w:szCs w:val="22"/>
              </w:rPr>
            </w:pPr>
            <w:r w:rsidRPr="00331BA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1BAC">
              <w:instrText xml:space="preserve"> FORMTEXT </w:instrText>
            </w:r>
            <w:r w:rsidRPr="00331BAC">
              <w:fldChar w:fldCharType="separate"/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fldChar w:fldCharType="end"/>
            </w:r>
            <w:permEnd w:id="1198014172"/>
          </w:p>
        </w:tc>
      </w:tr>
      <w:tr w:rsidR="00574233" w:rsidRPr="00386583" w14:paraId="74B34AE0" w14:textId="77777777" w:rsidTr="002F798B">
        <w:trPr>
          <w:trHeight w:val="624"/>
        </w:trPr>
        <w:tc>
          <w:tcPr>
            <w:tcW w:w="1843" w:type="dxa"/>
            <w:vAlign w:val="center"/>
          </w:tcPr>
          <w:p w14:paraId="3F23151D" w14:textId="77777777" w:rsidR="00574233" w:rsidRPr="00386583" w:rsidRDefault="00574233" w:rsidP="00386583">
            <w:pPr>
              <w:pStyle w:val="KeinLeerraum"/>
              <w:rPr>
                <w:szCs w:val="22"/>
              </w:rPr>
            </w:pPr>
            <w:r w:rsidRPr="00386583">
              <w:rPr>
                <w:szCs w:val="22"/>
              </w:rPr>
              <w:t>Faxnummer:</w:t>
            </w:r>
          </w:p>
        </w:tc>
        <w:permStart w:id="331101160" w:edGrp="everyone"/>
        <w:tc>
          <w:tcPr>
            <w:tcW w:w="3827" w:type="dxa"/>
            <w:vAlign w:val="center"/>
          </w:tcPr>
          <w:p w14:paraId="3FEDBF12" w14:textId="77777777" w:rsidR="00574233" w:rsidRPr="00386583" w:rsidRDefault="00297A43" w:rsidP="00386583">
            <w:pPr>
              <w:pStyle w:val="KeinLeerraum"/>
              <w:rPr>
                <w:szCs w:val="22"/>
              </w:rPr>
            </w:pPr>
            <w:r w:rsidRPr="00331BA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1BAC">
              <w:instrText xml:space="preserve"> FORMTEXT </w:instrText>
            </w:r>
            <w:r w:rsidRPr="00331BAC">
              <w:fldChar w:fldCharType="separate"/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fldChar w:fldCharType="end"/>
            </w:r>
            <w:permEnd w:id="331101160"/>
          </w:p>
        </w:tc>
        <w:permStart w:id="575554244" w:edGrp="everyone"/>
        <w:tc>
          <w:tcPr>
            <w:tcW w:w="3686" w:type="dxa"/>
            <w:vAlign w:val="center"/>
          </w:tcPr>
          <w:p w14:paraId="1EC7DE99" w14:textId="77777777" w:rsidR="00574233" w:rsidRPr="00386583" w:rsidRDefault="00297A43" w:rsidP="00386583">
            <w:pPr>
              <w:pStyle w:val="KeinLeerraum"/>
              <w:rPr>
                <w:szCs w:val="22"/>
              </w:rPr>
            </w:pPr>
            <w:r w:rsidRPr="00331BA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1BAC">
              <w:instrText xml:space="preserve"> FORMTEXT </w:instrText>
            </w:r>
            <w:r w:rsidRPr="00331BAC">
              <w:fldChar w:fldCharType="separate"/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fldChar w:fldCharType="end"/>
            </w:r>
            <w:permEnd w:id="575554244"/>
          </w:p>
        </w:tc>
      </w:tr>
      <w:tr w:rsidR="00574233" w:rsidRPr="00386583" w14:paraId="19F9ACA8" w14:textId="77777777" w:rsidTr="002F798B">
        <w:trPr>
          <w:trHeight w:val="624"/>
        </w:trPr>
        <w:tc>
          <w:tcPr>
            <w:tcW w:w="1843" w:type="dxa"/>
            <w:vAlign w:val="center"/>
          </w:tcPr>
          <w:p w14:paraId="1D4C7587" w14:textId="77777777" w:rsidR="00574233" w:rsidRPr="00386583" w:rsidRDefault="00574233" w:rsidP="00386583">
            <w:pPr>
              <w:pStyle w:val="KeinLeerraum"/>
              <w:rPr>
                <w:szCs w:val="22"/>
              </w:rPr>
            </w:pPr>
            <w:r w:rsidRPr="00386583">
              <w:rPr>
                <w:szCs w:val="22"/>
              </w:rPr>
              <w:t>E-Mail:</w:t>
            </w:r>
          </w:p>
        </w:tc>
        <w:permStart w:id="806506765" w:edGrp="everyone"/>
        <w:tc>
          <w:tcPr>
            <w:tcW w:w="3827" w:type="dxa"/>
            <w:vAlign w:val="center"/>
          </w:tcPr>
          <w:p w14:paraId="19458327" w14:textId="77777777" w:rsidR="00574233" w:rsidRPr="00386583" w:rsidRDefault="00297A43" w:rsidP="00386583">
            <w:pPr>
              <w:pStyle w:val="KeinLeerraum"/>
              <w:rPr>
                <w:szCs w:val="22"/>
              </w:rPr>
            </w:pPr>
            <w:r w:rsidRPr="00331BA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1BAC">
              <w:instrText xml:space="preserve"> FORMTEXT </w:instrText>
            </w:r>
            <w:r w:rsidRPr="00331BAC">
              <w:fldChar w:fldCharType="separate"/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fldChar w:fldCharType="end"/>
            </w:r>
            <w:permEnd w:id="806506765"/>
          </w:p>
        </w:tc>
        <w:permStart w:id="1117809215" w:edGrp="everyone"/>
        <w:tc>
          <w:tcPr>
            <w:tcW w:w="3686" w:type="dxa"/>
            <w:vAlign w:val="center"/>
          </w:tcPr>
          <w:p w14:paraId="1AC5311C" w14:textId="77777777" w:rsidR="00574233" w:rsidRPr="00386583" w:rsidRDefault="00297A43" w:rsidP="00386583">
            <w:pPr>
              <w:pStyle w:val="KeinLeerraum"/>
              <w:rPr>
                <w:szCs w:val="22"/>
              </w:rPr>
            </w:pPr>
            <w:r w:rsidRPr="00331BA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1BAC">
              <w:instrText xml:space="preserve"> FORMTEXT </w:instrText>
            </w:r>
            <w:r w:rsidRPr="00331BAC">
              <w:fldChar w:fldCharType="separate"/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fldChar w:fldCharType="end"/>
            </w:r>
            <w:permEnd w:id="1117809215"/>
          </w:p>
        </w:tc>
      </w:tr>
      <w:tr w:rsidR="00574233" w:rsidRPr="00386583" w14:paraId="718CA4B3" w14:textId="77777777" w:rsidTr="002F798B">
        <w:trPr>
          <w:trHeight w:val="624"/>
        </w:trPr>
        <w:tc>
          <w:tcPr>
            <w:tcW w:w="1843" w:type="dxa"/>
            <w:vAlign w:val="center"/>
          </w:tcPr>
          <w:p w14:paraId="1A616653" w14:textId="77777777" w:rsidR="00574233" w:rsidRPr="00386583" w:rsidRDefault="00574233" w:rsidP="00386583">
            <w:pPr>
              <w:pStyle w:val="KeinLeerraum"/>
              <w:rPr>
                <w:szCs w:val="22"/>
              </w:rPr>
            </w:pPr>
            <w:r w:rsidRPr="00386583">
              <w:rPr>
                <w:szCs w:val="22"/>
              </w:rPr>
              <w:t>Anschrift:</w:t>
            </w:r>
          </w:p>
        </w:tc>
        <w:permStart w:id="1752310745" w:edGrp="everyone"/>
        <w:tc>
          <w:tcPr>
            <w:tcW w:w="3827" w:type="dxa"/>
            <w:vAlign w:val="center"/>
          </w:tcPr>
          <w:p w14:paraId="259F47F5" w14:textId="77777777" w:rsidR="00574233" w:rsidRPr="00386583" w:rsidRDefault="00297A43" w:rsidP="00386583">
            <w:pPr>
              <w:pStyle w:val="KeinLeerraum"/>
              <w:rPr>
                <w:szCs w:val="22"/>
              </w:rPr>
            </w:pPr>
            <w:r w:rsidRPr="00331BA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1BAC">
              <w:instrText xml:space="preserve"> FORMTEXT </w:instrText>
            </w:r>
            <w:r w:rsidRPr="00331BAC">
              <w:fldChar w:fldCharType="separate"/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fldChar w:fldCharType="end"/>
            </w:r>
            <w:permEnd w:id="1752310745"/>
          </w:p>
        </w:tc>
        <w:permStart w:id="460009792" w:edGrp="everyone"/>
        <w:tc>
          <w:tcPr>
            <w:tcW w:w="3686" w:type="dxa"/>
            <w:vAlign w:val="center"/>
          </w:tcPr>
          <w:p w14:paraId="6A98589E" w14:textId="77777777" w:rsidR="00574233" w:rsidRPr="00386583" w:rsidRDefault="00297A43" w:rsidP="00386583">
            <w:pPr>
              <w:pStyle w:val="KeinLeerraum"/>
              <w:rPr>
                <w:szCs w:val="22"/>
              </w:rPr>
            </w:pPr>
            <w:r w:rsidRPr="00331BA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31BAC">
              <w:instrText xml:space="preserve"> FORMTEXT </w:instrText>
            </w:r>
            <w:r w:rsidRPr="00331BAC">
              <w:fldChar w:fldCharType="separate"/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rPr>
                <w:noProof/>
              </w:rPr>
              <w:t> </w:t>
            </w:r>
            <w:r w:rsidRPr="00331BAC">
              <w:fldChar w:fldCharType="end"/>
            </w:r>
            <w:permEnd w:id="460009792"/>
          </w:p>
        </w:tc>
      </w:tr>
    </w:tbl>
    <w:p w14:paraId="3B97582B" w14:textId="77777777" w:rsidR="00DF424B" w:rsidRPr="00DF424B" w:rsidRDefault="00DF424B">
      <w:pPr>
        <w:pStyle w:val="Textkrper"/>
        <w:rPr>
          <w:b w:val="0"/>
        </w:rPr>
      </w:pPr>
    </w:p>
    <w:sectPr w:rsidR="00DF424B" w:rsidRPr="00DF424B" w:rsidSect="0038658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418" w:header="465" w:footer="465" w:gutter="0"/>
      <w:paperSrc w:first="257" w:other="25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9E10B" w14:textId="77777777" w:rsidR="00967EEF" w:rsidRDefault="00967EEF">
      <w:r>
        <w:separator/>
      </w:r>
    </w:p>
  </w:endnote>
  <w:endnote w:type="continuationSeparator" w:id="0">
    <w:p w14:paraId="10DDE537" w14:textId="77777777" w:rsidR="00967EEF" w:rsidRDefault="00967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Com 45 Light">
    <w:panose1 w:val="020B0303030504020204"/>
    <w:charset w:val="00"/>
    <w:family w:val="swiss"/>
    <w:pitch w:val="variable"/>
    <w:sig w:usb0="800000AF" w:usb1="5000204A" w:usb2="00000000" w:usb3="00000000" w:csb0="0000009B" w:csb1="00000000"/>
  </w:font>
  <w:font w:name="Frutiger 45 Light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Com 65 Bold">
    <w:panose1 w:val="020B0803030504020204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52F2" w14:textId="77777777" w:rsidR="001A5276" w:rsidRPr="00F770B5" w:rsidRDefault="001A5276">
    <w:pPr>
      <w:rPr>
        <w:noProof/>
        <w:sz w:val="16"/>
      </w:rPr>
    </w:pPr>
    <w:r w:rsidRPr="00FD69E4">
      <w:rPr>
        <w:sz w:val="16"/>
      </w:rPr>
      <w:t xml:space="preserve">Leistungsbeschreibung </w:t>
    </w:r>
    <w:r>
      <w:rPr>
        <w:sz w:val="16"/>
      </w:rPr>
      <w:t>–</w:t>
    </w:r>
    <w:r w:rsidRPr="00FD69E4">
      <w:rPr>
        <w:sz w:val="16"/>
      </w:rPr>
      <w:t xml:space="preserve"> </w:t>
    </w:r>
    <w:r>
      <w:rPr>
        <w:sz w:val="16"/>
      </w:rPr>
      <w:t>Rahmenvertrag Schulmöbel &amp; Tafeln</w:t>
    </w:r>
    <w:r w:rsidRPr="00FD69E4">
      <w:rPr>
        <w:sz w:val="16"/>
      </w:rPr>
      <w:tab/>
    </w:r>
    <w:r w:rsidRPr="002624CA">
      <w:rPr>
        <w:sz w:val="16"/>
      </w:rPr>
      <w:tab/>
    </w:r>
    <w:r w:rsidRPr="002624CA">
      <w:rPr>
        <w:sz w:val="16"/>
      </w:rPr>
      <w:tab/>
    </w:r>
    <w:r w:rsidRPr="002624CA">
      <w:rPr>
        <w:sz w:val="16"/>
      </w:rPr>
      <w:tab/>
    </w:r>
    <w:r w:rsidRPr="002624CA">
      <w:rPr>
        <w:sz w:val="16"/>
      </w:rPr>
      <w:tab/>
    </w:r>
    <w:r w:rsidRPr="002624CA">
      <w:rPr>
        <w:sz w:val="16"/>
      </w:rPr>
      <w:tab/>
    </w:r>
    <w:r w:rsidRPr="002624CA">
      <w:rPr>
        <w:sz w:val="16"/>
      </w:rPr>
      <w:tab/>
    </w:r>
    <w:r w:rsidRPr="002624CA">
      <w:rPr>
        <w:sz w:val="16"/>
      </w:rPr>
      <w:tab/>
    </w:r>
    <w:r w:rsidR="00C669C5" w:rsidRPr="00F770B5">
      <w:rPr>
        <w:sz w:val="16"/>
      </w:rPr>
      <w:fldChar w:fldCharType="begin"/>
    </w:r>
    <w:r w:rsidRPr="00F770B5">
      <w:rPr>
        <w:sz w:val="16"/>
      </w:rPr>
      <w:instrText xml:space="preserve"> PAGE   \* MERGEFORMAT </w:instrText>
    </w:r>
    <w:r w:rsidR="00C669C5" w:rsidRPr="00F770B5">
      <w:rPr>
        <w:sz w:val="16"/>
      </w:rPr>
      <w:fldChar w:fldCharType="separate"/>
    </w:r>
    <w:r>
      <w:rPr>
        <w:noProof/>
        <w:sz w:val="16"/>
      </w:rPr>
      <w:t>2</w:t>
    </w:r>
    <w:r w:rsidR="00C669C5" w:rsidRPr="00F770B5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3DC7" w14:textId="77777777" w:rsidR="001A5276" w:rsidRPr="004F58AB" w:rsidRDefault="001A5276" w:rsidP="00386583">
    <w:pPr>
      <w:pStyle w:val="KeinLeerraum"/>
      <w:tabs>
        <w:tab w:val="right" w:pos="9354"/>
      </w:tabs>
      <w:rPr>
        <w:sz w:val="16"/>
        <w:szCs w:val="16"/>
      </w:rPr>
    </w:pPr>
    <w:r w:rsidRPr="00386583">
      <w:rPr>
        <w:sz w:val="16"/>
        <w:szCs w:val="16"/>
      </w:rPr>
      <w:t xml:space="preserve">Anlage 1 - </w:t>
    </w:r>
    <w:r w:rsidR="004F58AB">
      <w:rPr>
        <w:sz w:val="16"/>
        <w:szCs w:val="16"/>
      </w:rPr>
      <w:t>Verantwortliche Ansprechp</w:t>
    </w:r>
    <w:r w:rsidR="00CA1D6A">
      <w:rPr>
        <w:sz w:val="16"/>
        <w:szCs w:val="16"/>
      </w:rPr>
      <w:t>erson</w:t>
    </w:r>
    <w:r w:rsidRPr="00386583">
      <w:rPr>
        <w:sz w:val="16"/>
        <w:szCs w:val="16"/>
      </w:rPr>
      <w:tab/>
    </w:r>
    <w:r w:rsidRPr="00C217BD">
      <w:rPr>
        <w:sz w:val="16"/>
      </w:rPr>
      <w:t xml:space="preserve">Seite </w:t>
    </w:r>
    <w:r w:rsidR="00C669C5" w:rsidRPr="00C217BD">
      <w:rPr>
        <w:sz w:val="16"/>
      </w:rPr>
      <w:fldChar w:fldCharType="begin"/>
    </w:r>
    <w:r w:rsidRPr="00C217BD">
      <w:rPr>
        <w:sz w:val="16"/>
      </w:rPr>
      <w:instrText>PAGE</w:instrText>
    </w:r>
    <w:r w:rsidR="00C669C5" w:rsidRPr="00C217BD">
      <w:rPr>
        <w:sz w:val="16"/>
      </w:rPr>
      <w:fldChar w:fldCharType="separate"/>
    </w:r>
    <w:r w:rsidR="00CA1D6A">
      <w:rPr>
        <w:noProof/>
        <w:sz w:val="16"/>
      </w:rPr>
      <w:t>1</w:t>
    </w:r>
    <w:r w:rsidR="00C669C5" w:rsidRPr="00C217BD">
      <w:rPr>
        <w:sz w:val="16"/>
      </w:rPr>
      <w:fldChar w:fldCharType="end"/>
    </w:r>
    <w:r w:rsidRPr="00C217BD">
      <w:rPr>
        <w:sz w:val="16"/>
      </w:rPr>
      <w:t xml:space="preserve"> von </w:t>
    </w:r>
    <w:r w:rsidR="00C669C5" w:rsidRPr="00C217BD">
      <w:rPr>
        <w:sz w:val="16"/>
      </w:rPr>
      <w:fldChar w:fldCharType="begin"/>
    </w:r>
    <w:r w:rsidRPr="00C217BD">
      <w:rPr>
        <w:sz w:val="16"/>
      </w:rPr>
      <w:instrText>NUMPAGES</w:instrText>
    </w:r>
    <w:r w:rsidR="00C669C5" w:rsidRPr="00C217BD">
      <w:rPr>
        <w:sz w:val="16"/>
      </w:rPr>
      <w:fldChar w:fldCharType="separate"/>
    </w:r>
    <w:r w:rsidR="00CA1D6A">
      <w:rPr>
        <w:noProof/>
        <w:sz w:val="16"/>
      </w:rPr>
      <w:t>1</w:t>
    </w:r>
    <w:r w:rsidR="00C669C5" w:rsidRPr="00C217BD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E4E40" w14:textId="77777777" w:rsidR="00967EEF" w:rsidRDefault="00967EEF">
      <w:r>
        <w:separator/>
      </w:r>
    </w:p>
  </w:footnote>
  <w:footnote w:type="continuationSeparator" w:id="0">
    <w:p w14:paraId="680B32C7" w14:textId="77777777" w:rsidR="00967EEF" w:rsidRDefault="00967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C5E6E" w14:textId="77777777" w:rsidR="001A5276" w:rsidRDefault="00C669C5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1A5276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A5276">
      <w:rPr>
        <w:rStyle w:val="Seitenzahl"/>
        <w:noProof/>
      </w:rPr>
      <w:t>2</w:t>
    </w:r>
    <w:r>
      <w:rPr>
        <w:rStyle w:val="Seitenzahl"/>
      </w:rPr>
      <w:fldChar w:fldCharType="end"/>
    </w:r>
  </w:p>
  <w:p w14:paraId="7BAF9233" w14:textId="77777777" w:rsidR="001A5276" w:rsidRDefault="001A527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986F5" w14:textId="77777777" w:rsidR="001A5276" w:rsidRPr="00447440" w:rsidRDefault="001A5276" w:rsidP="00E045C3">
    <w:pPr>
      <w:pStyle w:val="Kopfzeile"/>
    </w:pPr>
    <w:r w:rsidRPr="00447440">
      <w:t>Stadt Ulm</w:t>
    </w:r>
  </w:p>
  <w:p w14:paraId="35FB2EE2" w14:textId="77777777" w:rsidR="001A5276" w:rsidRPr="00447440" w:rsidRDefault="001A5276" w:rsidP="00E045C3">
    <w:pPr>
      <w:pStyle w:val="Kopfzeile"/>
    </w:pPr>
    <w:r>
      <w:t>Offenes Verfahren zur Vergabe</w:t>
    </w:r>
    <w:r w:rsidRPr="00E045C3">
      <w:t xml:space="preserve"> </w:t>
    </w:r>
    <w:r>
      <w:t>eines Rahmenvertrags für die L</w:t>
    </w:r>
    <w:r w:rsidRPr="00E045C3">
      <w:t xml:space="preserve">ieferung und </w:t>
    </w:r>
    <w:r>
      <w:t>Montage</w:t>
    </w:r>
    <w:r w:rsidRPr="00E045C3">
      <w:t xml:space="preserve"> von </w:t>
    </w:r>
    <w:r>
      <w:t xml:space="preserve">Schulmöbeln &amp; Tafeln </w:t>
    </w:r>
    <w:r w:rsidRPr="00E045C3">
      <w:t xml:space="preserve">für </w:t>
    </w:r>
    <w:r>
      <w:t>Schulen in der Trägerschaft der Stadt</w:t>
    </w:r>
    <w:r w:rsidRPr="00E045C3">
      <w:t xml:space="preserve"> Ulm nach VOL/A</w:t>
    </w:r>
  </w:p>
  <w:p w14:paraId="004271B1" w14:textId="77777777" w:rsidR="001A5276" w:rsidRDefault="001A5276" w:rsidP="00E045C3">
    <w:pPr>
      <w:pStyle w:val="Kopfzeile"/>
      <w:rPr>
        <w:b/>
      </w:rPr>
    </w:pPr>
    <w:r>
      <w:rPr>
        <w:b/>
      </w:rPr>
      <w:t>Leistungsbeschreibung</w:t>
    </w:r>
  </w:p>
  <w:p w14:paraId="101041C2" w14:textId="2CBC637F" w:rsidR="001A5276" w:rsidRDefault="00967EEF" w:rsidP="00E045C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3AE9A7" wp14:editId="74138AAF">
              <wp:simplePos x="0" y="0"/>
              <wp:positionH relativeFrom="column">
                <wp:posOffset>-57150</wp:posOffset>
              </wp:positionH>
              <wp:positionV relativeFrom="paragraph">
                <wp:posOffset>121920</wp:posOffset>
              </wp:positionV>
              <wp:extent cx="5975985" cy="635"/>
              <wp:effectExtent l="9525" t="7620" r="5715" b="1079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598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6E61C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4.5pt;margin-top:9.6pt;width:470.5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"/>
          </w:pict>
        </mc:Fallback>
      </mc:AlternateContent>
    </w:r>
  </w:p>
  <w:p w14:paraId="5AB77AA1" w14:textId="77777777" w:rsidR="001A5276" w:rsidRDefault="001A5276" w:rsidP="001E1DEA">
    <w:pPr>
      <w:pStyle w:val="Kopfzeile"/>
    </w:pPr>
  </w:p>
  <w:p w14:paraId="4BE861D0" w14:textId="77777777" w:rsidR="001A5276" w:rsidRDefault="001A5276" w:rsidP="001E1DE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CBC62" w14:textId="77777777" w:rsidR="001A5276" w:rsidRPr="008102A2" w:rsidRDefault="001A5276" w:rsidP="00386583">
    <w:pPr>
      <w:pStyle w:val="KeinLeerraum"/>
    </w:pPr>
    <w:r w:rsidRPr="008102A2">
      <w:t>Stadt Ulm</w:t>
    </w:r>
  </w:p>
  <w:p w14:paraId="0AC3F60A" w14:textId="4B1E6618" w:rsidR="001A5276" w:rsidRPr="008102A2" w:rsidRDefault="001A5276">
    <w:pPr>
      <w:pStyle w:val="Kopfzeile"/>
    </w:pPr>
    <w:r w:rsidRPr="008102A2">
      <w:rPr>
        <w:rFonts w:ascii="Frutiger LT Com 65 Bold" w:hAnsi="Frutiger LT Com 65 Bold"/>
      </w:rPr>
      <w:t xml:space="preserve">Anlage 1 - </w:t>
    </w:r>
    <w:r w:rsidR="00967EE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22B95B" wp14:editId="0E2F6410">
              <wp:simplePos x="0" y="0"/>
              <wp:positionH relativeFrom="column">
                <wp:posOffset>-12065</wp:posOffset>
              </wp:positionH>
              <wp:positionV relativeFrom="paragraph">
                <wp:posOffset>153035</wp:posOffset>
              </wp:positionV>
              <wp:extent cx="6066155" cy="0"/>
              <wp:effectExtent l="6985" t="10160" r="13335" b="889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6615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71C5D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95pt;margin-top:12.05pt;width:477.6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"/>
          </w:pict>
        </mc:Fallback>
      </mc:AlternateContent>
    </w:r>
    <w:r w:rsidR="004F58AB">
      <w:rPr>
        <w:rFonts w:ascii="Frutiger LT Com 65 Bold" w:hAnsi="Frutiger LT Com 65 Bold"/>
      </w:rPr>
      <w:t>Verantwortliche Ansprechp</w:t>
    </w:r>
    <w:r w:rsidR="00CA1D6A">
      <w:rPr>
        <w:rFonts w:ascii="Frutiger LT Com 65 Bold" w:hAnsi="Frutiger LT Com 65 Bold"/>
      </w:rPr>
      <w:t>erson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3403C9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3C5456"/>
    <w:multiLevelType w:val="singleLevel"/>
    <w:tmpl w:val="EEC0FD6C"/>
    <w:lvl w:ilvl="0">
      <w:start w:val="1"/>
      <w:numFmt w:val="bullet"/>
      <w:pStyle w:val="ag5"/>
      <w:lvlText w:val=""/>
      <w:lvlJc w:val="left"/>
      <w:pPr>
        <w:tabs>
          <w:tab w:val="num" w:pos="1211"/>
        </w:tabs>
        <w:ind w:left="1191" w:hanging="340"/>
      </w:pPr>
      <w:rPr>
        <w:rFonts w:ascii="Symbol" w:hAnsi="Symbol" w:hint="default"/>
      </w:rPr>
    </w:lvl>
  </w:abstractNum>
  <w:abstractNum w:abstractNumId="2" w15:restartNumberingAfterBreak="0">
    <w:nsid w:val="7F471111"/>
    <w:multiLevelType w:val="multilevel"/>
    <w:tmpl w:val="3508E848"/>
    <w:lvl w:ilvl="0">
      <w:start w:val="1"/>
      <w:numFmt w:val="decimal"/>
      <w:pStyle w:val="ag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ag2"/>
      <w:isLgl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ag3"/>
      <w:isLgl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pStyle w:val="ag4"/>
      <w:lvlText w:val="%4)"/>
      <w:lvlJc w:val="left"/>
      <w:pPr>
        <w:tabs>
          <w:tab w:val="num" w:pos="1211"/>
        </w:tabs>
        <w:ind w:left="1191" w:hanging="34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4320" w:hanging="144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kgZ5D6dUva7Yq0A8NaK1jOq1DzdVOJkPtMhpU0cVNpgOeIyyJdb8QdOguHWtwmMiG6nYQK6NWUuJ2qN5X0MyIQ==" w:salt="Zw+r/iTEPEFnaWZkW+Vfcw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EEF"/>
    <w:rsid w:val="00000D68"/>
    <w:rsid w:val="00002D65"/>
    <w:rsid w:val="00002D81"/>
    <w:rsid w:val="00002E19"/>
    <w:rsid w:val="00003A05"/>
    <w:rsid w:val="00003CB8"/>
    <w:rsid w:val="000041B9"/>
    <w:rsid w:val="00004ED1"/>
    <w:rsid w:val="00006FA6"/>
    <w:rsid w:val="000074B4"/>
    <w:rsid w:val="00014143"/>
    <w:rsid w:val="00014871"/>
    <w:rsid w:val="00015017"/>
    <w:rsid w:val="00016337"/>
    <w:rsid w:val="00017312"/>
    <w:rsid w:val="00021DFB"/>
    <w:rsid w:val="0002223F"/>
    <w:rsid w:val="00022FF0"/>
    <w:rsid w:val="00024F4D"/>
    <w:rsid w:val="000254A0"/>
    <w:rsid w:val="00026EB1"/>
    <w:rsid w:val="00030215"/>
    <w:rsid w:val="000309CC"/>
    <w:rsid w:val="00037C79"/>
    <w:rsid w:val="00040BB9"/>
    <w:rsid w:val="00041016"/>
    <w:rsid w:val="0004103C"/>
    <w:rsid w:val="00042D14"/>
    <w:rsid w:val="00044B17"/>
    <w:rsid w:val="00045925"/>
    <w:rsid w:val="00050039"/>
    <w:rsid w:val="00050664"/>
    <w:rsid w:val="000506F5"/>
    <w:rsid w:val="00052425"/>
    <w:rsid w:val="00052D9E"/>
    <w:rsid w:val="00053AC8"/>
    <w:rsid w:val="00056269"/>
    <w:rsid w:val="00057084"/>
    <w:rsid w:val="00060EA3"/>
    <w:rsid w:val="00061A39"/>
    <w:rsid w:val="00063D18"/>
    <w:rsid w:val="00064C6F"/>
    <w:rsid w:val="00065156"/>
    <w:rsid w:val="0006555C"/>
    <w:rsid w:val="00066070"/>
    <w:rsid w:val="0006647B"/>
    <w:rsid w:val="00067C40"/>
    <w:rsid w:val="000701D4"/>
    <w:rsid w:val="000711F8"/>
    <w:rsid w:val="000717D1"/>
    <w:rsid w:val="00072565"/>
    <w:rsid w:val="00072ADE"/>
    <w:rsid w:val="00073CE6"/>
    <w:rsid w:val="00075F38"/>
    <w:rsid w:val="00077F0E"/>
    <w:rsid w:val="000814D6"/>
    <w:rsid w:val="00081800"/>
    <w:rsid w:val="00082A01"/>
    <w:rsid w:val="00083213"/>
    <w:rsid w:val="00083C37"/>
    <w:rsid w:val="00085DD2"/>
    <w:rsid w:val="000862A7"/>
    <w:rsid w:val="00087D6B"/>
    <w:rsid w:val="000904E5"/>
    <w:rsid w:val="00092B1F"/>
    <w:rsid w:val="0009616A"/>
    <w:rsid w:val="000A0C44"/>
    <w:rsid w:val="000A106C"/>
    <w:rsid w:val="000A18E7"/>
    <w:rsid w:val="000A1A1C"/>
    <w:rsid w:val="000A4343"/>
    <w:rsid w:val="000A6097"/>
    <w:rsid w:val="000A64B8"/>
    <w:rsid w:val="000A72FC"/>
    <w:rsid w:val="000B1522"/>
    <w:rsid w:val="000B1EB5"/>
    <w:rsid w:val="000B256E"/>
    <w:rsid w:val="000B371F"/>
    <w:rsid w:val="000B4C6C"/>
    <w:rsid w:val="000C2726"/>
    <w:rsid w:val="000C41F4"/>
    <w:rsid w:val="000C4271"/>
    <w:rsid w:val="000C4AB2"/>
    <w:rsid w:val="000C593A"/>
    <w:rsid w:val="000C59A9"/>
    <w:rsid w:val="000C6664"/>
    <w:rsid w:val="000C6A3C"/>
    <w:rsid w:val="000C7753"/>
    <w:rsid w:val="000D1283"/>
    <w:rsid w:val="000D2D3D"/>
    <w:rsid w:val="000D4CEB"/>
    <w:rsid w:val="000E239D"/>
    <w:rsid w:val="000E2DCF"/>
    <w:rsid w:val="000E4B2D"/>
    <w:rsid w:val="000E5A77"/>
    <w:rsid w:val="000E688A"/>
    <w:rsid w:val="000F10C0"/>
    <w:rsid w:val="000F2B52"/>
    <w:rsid w:val="000F3302"/>
    <w:rsid w:val="000F6894"/>
    <w:rsid w:val="000F6A79"/>
    <w:rsid w:val="000F7E8E"/>
    <w:rsid w:val="00101E3C"/>
    <w:rsid w:val="00102E15"/>
    <w:rsid w:val="00104C2C"/>
    <w:rsid w:val="00107204"/>
    <w:rsid w:val="0010731B"/>
    <w:rsid w:val="0010772F"/>
    <w:rsid w:val="0011072F"/>
    <w:rsid w:val="0011194C"/>
    <w:rsid w:val="00114536"/>
    <w:rsid w:val="00115EB2"/>
    <w:rsid w:val="0011767B"/>
    <w:rsid w:val="001177B1"/>
    <w:rsid w:val="001251C6"/>
    <w:rsid w:val="00125594"/>
    <w:rsid w:val="00127B54"/>
    <w:rsid w:val="00132844"/>
    <w:rsid w:val="0013293B"/>
    <w:rsid w:val="00134CA6"/>
    <w:rsid w:val="00135A6E"/>
    <w:rsid w:val="0013629D"/>
    <w:rsid w:val="00136B0D"/>
    <w:rsid w:val="00137235"/>
    <w:rsid w:val="00137A6C"/>
    <w:rsid w:val="00137BA8"/>
    <w:rsid w:val="001402E1"/>
    <w:rsid w:val="001432A5"/>
    <w:rsid w:val="001432BE"/>
    <w:rsid w:val="00143E52"/>
    <w:rsid w:val="00145BC3"/>
    <w:rsid w:val="00146B1F"/>
    <w:rsid w:val="00147EC0"/>
    <w:rsid w:val="001505D6"/>
    <w:rsid w:val="001508F9"/>
    <w:rsid w:val="00151CF8"/>
    <w:rsid w:val="00153FC2"/>
    <w:rsid w:val="0016321A"/>
    <w:rsid w:val="00164600"/>
    <w:rsid w:val="00164DA8"/>
    <w:rsid w:val="00167D32"/>
    <w:rsid w:val="00172847"/>
    <w:rsid w:val="00172F5D"/>
    <w:rsid w:val="0017659B"/>
    <w:rsid w:val="001769EC"/>
    <w:rsid w:val="00180DA4"/>
    <w:rsid w:val="00180EF3"/>
    <w:rsid w:val="001834C2"/>
    <w:rsid w:val="001845AE"/>
    <w:rsid w:val="0019552D"/>
    <w:rsid w:val="00195CCB"/>
    <w:rsid w:val="001968C4"/>
    <w:rsid w:val="00196FEA"/>
    <w:rsid w:val="001A0222"/>
    <w:rsid w:val="001A0799"/>
    <w:rsid w:val="001A2E0C"/>
    <w:rsid w:val="001A2F7B"/>
    <w:rsid w:val="001A33F7"/>
    <w:rsid w:val="001A35AB"/>
    <w:rsid w:val="001A5276"/>
    <w:rsid w:val="001B1B02"/>
    <w:rsid w:val="001B2B19"/>
    <w:rsid w:val="001B3791"/>
    <w:rsid w:val="001B3C28"/>
    <w:rsid w:val="001B3F03"/>
    <w:rsid w:val="001B472C"/>
    <w:rsid w:val="001B4A92"/>
    <w:rsid w:val="001B710E"/>
    <w:rsid w:val="001B7873"/>
    <w:rsid w:val="001B7CD7"/>
    <w:rsid w:val="001C5D94"/>
    <w:rsid w:val="001D0B91"/>
    <w:rsid w:val="001D0DE6"/>
    <w:rsid w:val="001D2D3B"/>
    <w:rsid w:val="001D5A72"/>
    <w:rsid w:val="001D7B92"/>
    <w:rsid w:val="001E1DEA"/>
    <w:rsid w:val="001E2844"/>
    <w:rsid w:val="001E2A64"/>
    <w:rsid w:val="001E38C4"/>
    <w:rsid w:val="001E4354"/>
    <w:rsid w:val="001E7FD2"/>
    <w:rsid w:val="001F1BB0"/>
    <w:rsid w:val="001F211C"/>
    <w:rsid w:val="001F4252"/>
    <w:rsid w:val="001F6AED"/>
    <w:rsid w:val="002056A1"/>
    <w:rsid w:val="00210A0A"/>
    <w:rsid w:val="00211172"/>
    <w:rsid w:val="00211301"/>
    <w:rsid w:val="002123BC"/>
    <w:rsid w:val="002151FE"/>
    <w:rsid w:val="00220D3D"/>
    <w:rsid w:val="00221C44"/>
    <w:rsid w:val="00222B86"/>
    <w:rsid w:val="0022377E"/>
    <w:rsid w:val="002255E4"/>
    <w:rsid w:val="00226213"/>
    <w:rsid w:val="002274A2"/>
    <w:rsid w:val="00227BEB"/>
    <w:rsid w:val="00232378"/>
    <w:rsid w:val="00235970"/>
    <w:rsid w:val="00244305"/>
    <w:rsid w:val="002474F3"/>
    <w:rsid w:val="00247E84"/>
    <w:rsid w:val="0025108C"/>
    <w:rsid w:val="0025111E"/>
    <w:rsid w:val="00253660"/>
    <w:rsid w:val="00254414"/>
    <w:rsid w:val="00254DB9"/>
    <w:rsid w:val="00257EE2"/>
    <w:rsid w:val="00260BF4"/>
    <w:rsid w:val="002613BD"/>
    <w:rsid w:val="00261AA7"/>
    <w:rsid w:val="00261D83"/>
    <w:rsid w:val="002624CA"/>
    <w:rsid w:val="00264063"/>
    <w:rsid w:val="002653D6"/>
    <w:rsid w:val="00270688"/>
    <w:rsid w:val="00271116"/>
    <w:rsid w:val="00272122"/>
    <w:rsid w:val="0027291F"/>
    <w:rsid w:val="002765E5"/>
    <w:rsid w:val="0028031F"/>
    <w:rsid w:val="00281249"/>
    <w:rsid w:val="00281CFC"/>
    <w:rsid w:val="00282996"/>
    <w:rsid w:val="00285219"/>
    <w:rsid w:val="0028563F"/>
    <w:rsid w:val="00285831"/>
    <w:rsid w:val="00290E0B"/>
    <w:rsid w:val="002912C8"/>
    <w:rsid w:val="002924AC"/>
    <w:rsid w:val="00292F84"/>
    <w:rsid w:val="0029532F"/>
    <w:rsid w:val="00296ADD"/>
    <w:rsid w:val="00296BAB"/>
    <w:rsid w:val="00297683"/>
    <w:rsid w:val="00297A43"/>
    <w:rsid w:val="002A1B1E"/>
    <w:rsid w:val="002A4581"/>
    <w:rsid w:val="002A615D"/>
    <w:rsid w:val="002A7DD0"/>
    <w:rsid w:val="002B0EB6"/>
    <w:rsid w:val="002B3D4C"/>
    <w:rsid w:val="002B44C3"/>
    <w:rsid w:val="002B4A22"/>
    <w:rsid w:val="002B5182"/>
    <w:rsid w:val="002B5D54"/>
    <w:rsid w:val="002B6B19"/>
    <w:rsid w:val="002B7AD8"/>
    <w:rsid w:val="002C1C13"/>
    <w:rsid w:val="002C1EDD"/>
    <w:rsid w:val="002C3057"/>
    <w:rsid w:val="002C4222"/>
    <w:rsid w:val="002D0F09"/>
    <w:rsid w:val="002D410A"/>
    <w:rsid w:val="002D5979"/>
    <w:rsid w:val="002D5D19"/>
    <w:rsid w:val="002D635F"/>
    <w:rsid w:val="002D646B"/>
    <w:rsid w:val="002E19C3"/>
    <w:rsid w:val="002E3C9D"/>
    <w:rsid w:val="002E637E"/>
    <w:rsid w:val="002F2B2E"/>
    <w:rsid w:val="002F51B0"/>
    <w:rsid w:val="002F6DC9"/>
    <w:rsid w:val="002F6F10"/>
    <w:rsid w:val="002F798B"/>
    <w:rsid w:val="002F7A34"/>
    <w:rsid w:val="00303C14"/>
    <w:rsid w:val="0030453A"/>
    <w:rsid w:val="00306445"/>
    <w:rsid w:val="00306A0A"/>
    <w:rsid w:val="003079DE"/>
    <w:rsid w:val="00310FB3"/>
    <w:rsid w:val="003114BA"/>
    <w:rsid w:val="00315BBE"/>
    <w:rsid w:val="00315F96"/>
    <w:rsid w:val="00317851"/>
    <w:rsid w:val="0032315D"/>
    <w:rsid w:val="00323F96"/>
    <w:rsid w:val="00324080"/>
    <w:rsid w:val="00324B28"/>
    <w:rsid w:val="003258BD"/>
    <w:rsid w:val="003307FC"/>
    <w:rsid w:val="00332E86"/>
    <w:rsid w:val="00333A31"/>
    <w:rsid w:val="00334A56"/>
    <w:rsid w:val="00334E1A"/>
    <w:rsid w:val="00335E5D"/>
    <w:rsid w:val="00337458"/>
    <w:rsid w:val="003406FE"/>
    <w:rsid w:val="0034435A"/>
    <w:rsid w:val="003455B7"/>
    <w:rsid w:val="00346391"/>
    <w:rsid w:val="003516EC"/>
    <w:rsid w:val="00353243"/>
    <w:rsid w:val="003615A5"/>
    <w:rsid w:val="00363AED"/>
    <w:rsid w:val="00364567"/>
    <w:rsid w:val="00367A84"/>
    <w:rsid w:val="0037193B"/>
    <w:rsid w:val="00373983"/>
    <w:rsid w:val="003769BB"/>
    <w:rsid w:val="00377BB8"/>
    <w:rsid w:val="0038134B"/>
    <w:rsid w:val="003844A2"/>
    <w:rsid w:val="00386583"/>
    <w:rsid w:val="00387303"/>
    <w:rsid w:val="0038754F"/>
    <w:rsid w:val="00390CB8"/>
    <w:rsid w:val="003958DD"/>
    <w:rsid w:val="00395FB2"/>
    <w:rsid w:val="00397D8A"/>
    <w:rsid w:val="003A39F5"/>
    <w:rsid w:val="003A4C48"/>
    <w:rsid w:val="003A5CAA"/>
    <w:rsid w:val="003A6773"/>
    <w:rsid w:val="003A6D95"/>
    <w:rsid w:val="003B18C3"/>
    <w:rsid w:val="003B3307"/>
    <w:rsid w:val="003B3810"/>
    <w:rsid w:val="003B4B0F"/>
    <w:rsid w:val="003B4D37"/>
    <w:rsid w:val="003B6B33"/>
    <w:rsid w:val="003B7A9D"/>
    <w:rsid w:val="003B7FF2"/>
    <w:rsid w:val="003C0741"/>
    <w:rsid w:val="003C0B1C"/>
    <w:rsid w:val="003C41E9"/>
    <w:rsid w:val="003C4CD1"/>
    <w:rsid w:val="003C65E2"/>
    <w:rsid w:val="003C6EBC"/>
    <w:rsid w:val="003C7097"/>
    <w:rsid w:val="003D1D7E"/>
    <w:rsid w:val="003D5958"/>
    <w:rsid w:val="003D61A1"/>
    <w:rsid w:val="003D6FF5"/>
    <w:rsid w:val="003E074D"/>
    <w:rsid w:val="003E0FA9"/>
    <w:rsid w:val="003E251F"/>
    <w:rsid w:val="003E2EE5"/>
    <w:rsid w:val="003E44B7"/>
    <w:rsid w:val="003E5DD7"/>
    <w:rsid w:val="003E5F8F"/>
    <w:rsid w:val="003E616E"/>
    <w:rsid w:val="003E7115"/>
    <w:rsid w:val="003E71C0"/>
    <w:rsid w:val="003E743E"/>
    <w:rsid w:val="003F19C2"/>
    <w:rsid w:val="003F222C"/>
    <w:rsid w:val="003F2DE2"/>
    <w:rsid w:val="003F48B0"/>
    <w:rsid w:val="003F5513"/>
    <w:rsid w:val="003F6244"/>
    <w:rsid w:val="00402C01"/>
    <w:rsid w:val="00402C68"/>
    <w:rsid w:val="00402CC3"/>
    <w:rsid w:val="004035E5"/>
    <w:rsid w:val="00403832"/>
    <w:rsid w:val="0040416B"/>
    <w:rsid w:val="0040588E"/>
    <w:rsid w:val="00406A54"/>
    <w:rsid w:val="004133C0"/>
    <w:rsid w:val="0041351A"/>
    <w:rsid w:val="0041475E"/>
    <w:rsid w:val="004157F3"/>
    <w:rsid w:val="00415CEA"/>
    <w:rsid w:val="004168DE"/>
    <w:rsid w:val="00416CA5"/>
    <w:rsid w:val="0042260B"/>
    <w:rsid w:val="0042276E"/>
    <w:rsid w:val="0042285D"/>
    <w:rsid w:val="0042466B"/>
    <w:rsid w:val="00424E96"/>
    <w:rsid w:val="00426065"/>
    <w:rsid w:val="00432EB5"/>
    <w:rsid w:val="00434A47"/>
    <w:rsid w:val="004413CB"/>
    <w:rsid w:val="0044257B"/>
    <w:rsid w:val="00442A33"/>
    <w:rsid w:val="0044513A"/>
    <w:rsid w:val="00445C56"/>
    <w:rsid w:val="004462F5"/>
    <w:rsid w:val="00446435"/>
    <w:rsid w:val="00446876"/>
    <w:rsid w:val="004501F9"/>
    <w:rsid w:val="00460383"/>
    <w:rsid w:val="0046096D"/>
    <w:rsid w:val="00463B65"/>
    <w:rsid w:val="0046432A"/>
    <w:rsid w:val="00466424"/>
    <w:rsid w:val="004664A5"/>
    <w:rsid w:val="00466807"/>
    <w:rsid w:val="0047047E"/>
    <w:rsid w:val="004724A2"/>
    <w:rsid w:val="0047266B"/>
    <w:rsid w:val="00475125"/>
    <w:rsid w:val="00475829"/>
    <w:rsid w:val="00475B01"/>
    <w:rsid w:val="00477294"/>
    <w:rsid w:val="004772CB"/>
    <w:rsid w:val="00480B07"/>
    <w:rsid w:val="00481537"/>
    <w:rsid w:val="0048295E"/>
    <w:rsid w:val="00483FED"/>
    <w:rsid w:val="0049062D"/>
    <w:rsid w:val="00492703"/>
    <w:rsid w:val="00492CF4"/>
    <w:rsid w:val="00496587"/>
    <w:rsid w:val="00496DE3"/>
    <w:rsid w:val="004A2199"/>
    <w:rsid w:val="004A3430"/>
    <w:rsid w:val="004A6107"/>
    <w:rsid w:val="004A6446"/>
    <w:rsid w:val="004A7CFF"/>
    <w:rsid w:val="004B0F4B"/>
    <w:rsid w:val="004B102F"/>
    <w:rsid w:val="004B2525"/>
    <w:rsid w:val="004B2CC4"/>
    <w:rsid w:val="004C00A8"/>
    <w:rsid w:val="004C1BF1"/>
    <w:rsid w:val="004C353E"/>
    <w:rsid w:val="004C6D9D"/>
    <w:rsid w:val="004D2C4C"/>
    <w:rsid w:val="004D2CD9"/>
    <w:rsid w:val="004D326F"/>
    <w:rsid w:val="004D4B2E"/>
    <w:rsid w:val="004D68CB"/>
    <w:rsid w:val="004D6A8B"/>
    <w:rsid w:val="004D7885"/>
    <w:rsid w:val="004E0CEB"/>
    <w:rsid w:val="004E102F"/>
    <w:rsid w:val="004E105F"/>
    <w:rsid w:val="004E25B3"/>
    <w:rsid w:val="004E2D98"/>
    <w:rsid w:val="004E4EF1"/>
    <w:rsid w:val="004F0731"/>
    <w:rsid w:val="004F32E0"/>
    <w:rsid w:val="004F4004"/>
    <w:rsid w:val="004F50EF"/>
    <w:rsid w:val="004F53A9"/>
    <w:rsid w:val="004F58AB"/>
    <w:rsid w:val="004F7BCC"/>
    <w:rsid w:val="004F7EDF"/>
    <w:rsid w:val="00500B40"/>
    <w:rsid w:val="00501D7D"/>
    <w:rsid w:val="00502E0B"/>
    <w:rsid w:val="0050422C"/>
    <w:rsid w:val="005042F4"/>
    <w:rsid w:val="005066A1"/>
    <w:rsid w:val="005076AD"/>
    <w:rsid w:val="005114FF"/>
    <w:rsid w:val="00514614"/>
    <w:rsid w:val="00514F0C"/>
    <w:rsid w:val="00517343"/>
    <w:rsid w:val="00517B0A"/>
    <w:rsid w:val="0052065C"/>
    <w:rsid w:val="005221DD"/>
    <w:rsid w:val="005307A3"/>
    <w:rsid w:val="0053137C"/>
    <w:rsid w:val="0053181F"/>
    <w:rsid w:val="00532056"/>
    <w:rsid w:val="0053418B"/>
    <w:rsid w:val="005429CA"/>
    <w:rsid w:val="00546158"/>
    <w:rsid w:val="00550277"/>
    <w:rsid w:val="00551365"/>
    <w:rsid w:val="00551EBE"/>
    <w:rsid w:val="005522B8"/>
    <w:rsid w:val="00553634"/>
    <w:rsid w:val="005562A5"/>
    <w:rsid w:val="005577D7"/>
    <w:rsid w:val="00557C67"/>
    <w:rsid w:val="005614A3"/>
    <w:rsid w:val="00562A4F"/>
    <w:rsid w:val="00563DAC"/>
    <w:rsid w:val="005641D7"/>
    <w:rsid w:val="005656F4"/>
    <w:rsid w:val="00565B95"/>
    <w:rsid w:val="00565FDA"/>
    <w:rsid w:val="005665E1"/>
    <w:rsid w:val="005678E4"/>
    <w:rsid w:val="00572B21"/>
    <w:rsid w:val="0057320E"/>
    <w:rsid w:val="00574044"/>
    <w:rsid w:val="00574233"/>
    <w:rsid w:val="00574327"/>
    <w:rsid w:val="00581D79"/>
    <w:rsid w:val="00582BB3"/>
    <w:rsid w:val="005836FE"/>
    <w:rsid w:val="00584512"/>
    <w:rsid w:val="00592A90"/>
    <w:rsid w:val="00593A76"/>
    <w:rsid w:val="00593D7B"/>
    <w:rsid w:val="00594BC6"/>
    <w:rsid w:val="005966F0"/>
    <w:rsid w:val="005A0F4D"/>
    <w:rsid w:val="005A411B"/>
    <w:rsid w:val="005A4CFF"/>
    <w:rsid w:val="005A7159"/>
    <w:rsid w:val="005B3F42"/>
    <w:rsid w:val="005B4A47"/>
    <w:rsid w:val="005B60DB"/>
    <w:rsid w:val="005B6D5C"/>
    <w:rsid w:val="005C05BC"/>
    <w:rsid w:val="005C26DC"/>
    <w:rsid w:val="005C522B"/>
    <w:rsid w:val="005D3FC1"/>
    <w:rsid w:val="005D4375"/>
    <w:rsid w:val="005D6D22"/>
    <w:rsid w:val="005D70C9"/>
    <w:rsid w:val="005E0409"/>
    <w:rsid w:val="005E070C"/>
    <w:rsid w:val="005E4957"/>
    <w:rsid w:val="005E4E71"/>
    <w:rsid w:val="005E56FB"/>
    <w:rsid w:val="005F37E1"/>
    <w:rsid w:val="005F427A"/>
    <w:rsid w:val="005F4663"/>
    <w:rsid w:val="005F4DC5"/>
    <w:rsid w:val="005F5B45"/>
    <w:rsid w:val="005F5C7A"/>
    <w:rsid w:val="005F61FA"/>
    <w:rsid w:val="005F7391"/>
    <w:rsid w:val="006016D9"/>
    <w:rsid w:val="00601F22"/>
    <w:rsid w:val="0060260E"/>
    <w:rsid w:val="00602726"/>
    <w:rsid w:val="0060338B"/>
    <w:rsid w:val="00603806"/>
    <w:rsid w:val="0060406D"/>
    <w:rsid w:val="00605740"/>
    <w:rsid w:val="0060732A"/>
    <w:rsid w:val="00610195"/>
    <w:rsid w:val="006109DC"/>
    <w:rsid w:val="00614DE1"/>
    <w:rsid w:val="0061721A"/>
    <w:rsid w:val="006203BB"/>
    <w:rsid w:val="0062068C"/>
    <w:rsid w:val="006232F4"/>
    <w:rsid w:val="00623474"/>
    <w:rsid w:val="0063276B"/>
    <w:rsid w:val="006352AC"/>
    <w:rsid w:val="006402FC"/>
    <w:rsid w:val="006412B9"/>
    <w:rsid w:val="006431B8"/>
    <w:rsid w:val="0064360E"/>
    <w:rsid w:val="00645FF0"/>
    <w:rsid w:val="006461DD"/>
    <w:rsid w:val="006513FE"/>
    <w:rsid w:val="00652E99"/>
    <w:rsid w:val="00654419"/>
    <w:rsid w:val="0065575F"/>
    <w:rsid w:val="00655D7F"/>
    <w:rsid w:val="00656896"/>
    <w:rsid w:val="006574C0"/>
    <w:rsid w:val="00660C93"/>
    <w:rsid w:val="00663D1D"/>
    <w:rsid w:val="00666243"/>
    <w:rsid w:val="00666947"/>
    <w:rsid w:val="00666A45"/>
    <w:rsid w:val="00667839"/>
    <w:rsid w:val="00670338"/>
    <w:rsid w:val="0067055B"/>
    <w:rsid w:val="00670965"/>
    <w:rsid w:val="006751ED"/>
    <w:rsid w:val="00682111"/>
    <w:rsid w:val="00683D25"/>
    <w:rsid w:val="00686E32"/>
    <w:rsid w:val="00687EB3"/>
    <w:rsid w:val="0069037D"/>
    <w:rsid w:val="00692A5F"/>
    <w:rsid w:val="00693A06"/>
    <w:rsid w:val="00693F8D"/>
    <w:rsid w:val="006953EF"/>
    <w:rsid w:val="00695DD3"/>
    <w:rsid w:val="00695DD6"/>
    <w:rsid w:val="006A33AE"/>
    <w:rsid w:val="006A35D1"/>
    <w:rsid w:val="006A4973"/>
    <w:rsid w:val="006A63B1"/>
    <w:rsid w:val="006B102F"/>
    <w:rsid w:val="006B233D"/>
    <w:rsid w:val="006B47DC"/>
    <w:rsid w:val="006B6A94"/>
    <w:rsid w:val="006C221D"/>
    <w:rsid w:val="006C4143"/>
    <w:rsid w:val="006C529C"/>
    <w:rsid w:val="006C57ED"/>
    <w:rsid w:val="006C5E25"/>
    <w:rsid w:val="006C6CDE"/>
    <w:rsid w:val="006C7726"/>
    <w:rsid w:val="006D37EF"/>
    <w:rsid w:val="006D3D9E"/>
    <w:rsid w:val="006E0263"/>
    <w:rsid w:val="006E36D1"/>
    <w:rsid w:val="006E3CE7"/>
    <w:rsid w:val="006E40E7"/>
    <w:rsid w:val="006E45A0"/>
    <w:rsid w:val="006E5E67"/>
    <w:rsid w:val="006F0022"/>
    <w:rsid w:val="006F18B0"/>
    <w:rsid w:val="006F2714"/>
    <w:rsid w:val="006F5473"/>
    <w:rsid w:val="006F665C"/>
    <w:rsid w:val="0070032D"/>
    <w:rsid w:val="00701C80"/>
    <w:rsid w:val="00705E13"/>
    <w:rsid w:val="00705FEF"/>
    <w:rsid w:val="00707CAB"/>
    <w:rsid w:val="00712DB4"/>
    <w:rsid w:val="00713E46"/>
    <w:rsid w:val="00716FCB"/>
    <w:rsid w:val="00721AD9"/>
    <w:rsid w:val="00723C35"/>
    <w:rsid w:val="00725708"/>
    <w:rsid w:val="0072612B"/>
    <w:rsid w:val="007263DC"/>
    <w:rsid w:val="00733CB3"/>
    <w:rsid w:val="00736220"/>
    <w:rsid w:val="0074013C"/>
    <w:rsid w:val="00742231"/>
    <w:rsid w:val="007432BF"/>
    <w:rsid w:val="00743888"/>
    <w:rsid w:val="00743EF4"/>
    <w:rsid w:val="00745293"/>
    <w:rsid w:val="007452F6"/>
    <w:rsid w:val="007454AA"/>
    <w:rsid w:val="0074642B"/>
    <w:rsid w:val="007474CC"/>
    <w:rsid w:val="00751679"/>
    <w:rsid w:val="0075281B"/>
    <w:rsid w:val="007537F9"/>
    <w:rsid w:val="00753A0E"/>
    <w:rsid w:val="007541FC"/>
    <w:rsid w:val="007545DA"/>
    <w:rsid w:val="00755FCC"/>
    <w:rsid w:val="00757593"/>
    <w:rsid w:val="00760F82"/>
    <w:rsid w:val="00763701"/>
    <w:rsid w:val="007650C2"/>
    <w:rsid w:val="007703D5"/>
    <w:rsid w:val="007726F9"/>
    <w:rsid w:val="007773D3"/>
    <w:rsid w:val="007773EC"/>
    <w:rsid w:val="00781740"/>
    <w:rsid w:val="00783C5E"/>
    <w:rsid w:val="007876A0"/>
    <w:rsid w:val="00791631"/>
    <w:rsid w:val="007916B1"/>
    <w:rsid w:val="00794350"/>
    <w:rsid w:val="00794E55"/>
    <w:rsid w:val="00795049"/>
    <w:rsid w:val="00795DEE"/>
    <w:rsid w:val="00795F23"/>
    <w:rsid w:val="007967E0"/>
    <w:rsid w:val="00797889"/>
    <w:rsid w:val="007A2B0A"/>
    <w:rsid w:val="007A35E4"/>
    <w:rsid w:val="007A57F5"/>
    <w:rsid w:val="007A5F90"/>
    <w:rsid w:val="007A7334"/>
    <w:rsid w:val="007B52DB"/>
    <w:rsid w:val="007B5D1F"/>
    <w:rsid w:val="007B7125"/>
    <w:rsid w:val="007B7611"/>
    <w:rsid w:val="007B7A6D"/>
    <w:rsid w:val="007C076A"/>
    <w:rsid w:val="007C12B4"/>
    <w:rsid w:val="007C17D3"/>
    <w:rsid w:val="007C2504"/>
    <w:rsid w:val="007C4C82"/>
    <w:rsid w:val="007C55DD"/>
    <w:rsid w:val="007D10C2"/>
    <w:rsid w:val="007D151B"/>
    <w:rsid w:val="007D2A4A"/>
    <w:rsid w:val="007D361C"/>
    <w:rsid w:val="007D5617"/>
    <w:rsid w:val="007D5DE8"/>
    <w:rsid w:val="007D6860"/>
    <w:rsid w:val="007E01CD"/>
    <w:rsid w:val="007E0935"/>
    <w:rsid w:val="007E2340"/>
    <w:rsid w:val="007E32E7"/>
    <w:rsid w:val="007E67A9"/>
    <w:rsid w:val="007E70F6"/>
    <w:rsid w:val="007F0A11"/>
    <w:rsid w:val="007F0C52"/>
    <w:rsid w:val="007F10C3"/>
    <w:rsid w:val="007F10D1"/>
    <w:rsid w:val="007F1608"/>
    <w:rsid w:val="008015DF"/>
    <w:rsid w:val="00802A5D"/>
    <w:rsid w:val="00803412"/>
    <w:rsid w:val="00803F06"/>
    <w:rsid w:val="00805640"/>
    <w:rsid w:val="00806EB9"/>
    <w:rsid w:val="00807BA3"/>
    <w:rsid w:val="00807F4B"/>
    <w:rsid w:val="008102A2"/>
    <w:rsid w:val="00813BB6"/>
    <w:rsid w:val="008142C3"/>
    <w:rsid w:val="0081770F"/>
    <w:rsid w:val="00820719"/>
    <w:rsid w:val="008239DD"/>
    <w:rsid w:val="00824EE9"/>
    <w:rsid w:val="008319B1"/>
    <w:rsid w:val="00832091"/>
    <w:rsid w:val="00834A1A"/>
    <w:rsid w:val="00840714"/>
    <w:rsid w:val="0084136D"/>
    <w:rsid w:val="00841D00"/>
    <w:rsid w:val="00842865"/>
    <w:rsid w:val="00843999"/>
    <w:rsid w:val="008446ED"/>
    <w:rsid w:val="00844A6D"/>
    <w:rsid w:val="00850D7F"/>
    <w:rsid w:val="008529F9"/>
    <w:rsid w:val="008556E8"/>
    <w:rsid w:val="00857A53"/>
    <w:rsid w:val="008610E6"/>
    <w:rsid w:val="00861DEA"/>
    <w:rsid w:val="0086251B"/>
    <w:rsid w:val="008636EA"/>
    <w:rsid w:val="00863A38"/>
    <w:rsid w:val="008644EF"/>
    <w:rsid w:val="00866AAD"/>
    <w:rsid w:val="00867BCA"/>
    <w:rsid w:val="00867E28"/>
    <w:rsid w:val="00870A9C"/>
    <w:rsid w:val="00870E83"/>
    <w:rsid w:val="00871B5F"/>
    <w:rsid w:val="00872596"/>
    <w:rsid w:val="00872CC9"/>
    <w:rsid w:val="00876D8E"/>
    <w:rsid w:val="008779DA"/>
    <w:rsid w:val="008806D5"/>
    <w:rsid w:val="00880CB6"/>
    <w:rsid w:val="008811B3"/>
    <w:rsid w:val="008823CB"/>
    <w:rsid w:val="008848A9"/>
    <w:rsid w:val="008858EF"/>
    <w:rsid w:val="008867BF"/>
    <w:rsid w:val="008869C7"/>
    <w:rsid w:val="008900EF"/>
    <w:rsid w:val="00892AEE"/>
    <w:rsid w:val="00894261"/>
    <w:rsid w:val="0089472A"/>
    <w:rsid w:val="00896A85"/>
    <w:rsid w:val="00897CE4"/>
    <w:rsid w:val="00897F68"/>
    <w:rsid w:val="008A04F9"/>
    <w:rsid w:val="008A318B"/>
    <w:rsid w:val="008A43AC"/>
    <w:rsid w:val="008A67D0"/>
    <w:rsid w:val="008A6AA1"/>
    <w:rsid w:val="008A7C40"/>
    <w:rsid w:val="008B123B"/>
    <w:rsid w:val="008B12DF"/>
    <w:rsid w:val="008B133C"/>
    <w:rsid w:val="008B2696"/>
    <w:rsid w:val="008B2758"/>
    <w:rsid w:val="008B4A3E"/>
    <w:rsid w:val="008B6216"/>
    <w:rsid w:val="008C0577"/>
    <w:rsid w:val="008C0EFF"/>
    <w:rsid w:val="008C1034"/>
    <w:rsid w:val="008C183A"/>
    <w:rsid w:val="008C1B5F"/>
    <w:rsid w:val="008C38A1"/>
    <w:rsid w:val="008C45A5"/>
    <w:rsid w:val="008C6465"/>
    <w:rsid w:val="008C7F39"/>
    <w:rsid w:val="008D021E"/>
    <w:rsid w:val="008D28B6"/>
    <w:rsid w:val="008D4CBE"/>
    <w:rsid w:val="008D50C0"/>
    <w:rsid w:val="008D64C5"/>
    <w:rsid w:val="008D6AEC"/>
    <w:rsid w:val="008D7865"/>
    <w:rsid w:val="008E1005"/>
    <w:rsid w:val="008E24A6"/>
    <w:rsid w:val="008E271C"/>
    <w:rsid w:val="008E3EF3"/>
    <w:rsid w:val="008E7A90"/>
    <w:rsid w:val="008F308E"/>
    <w:rsid w:val="008F3125"/>
    <w:rsid w:val="008F359A"/>
    <w:rsid w:val="008F3BD7"/>
    <w:rsid w:val="008F4F07"/>
    <w:rsid w:val="008F6003"/>
    <w:rsid w:val="008F751E"/>
    <w:rsid w:val="008F7F4D"/>
    <w:rsid w:val="00901269"/>
    <w:rsid w:val="00901FBE"/>
    <w:rsid w:val="009030C2"/>
    <w:rsid w:val="009046F4"/>
    <w:rsid w:val="00905467"/>
    <w:rsid w:val="00907E8D"/>
    <w:rsid w:val="00912A6B"/>
    <w:rsid w:val="009142A0"/>
    <w:rsid w:val="00914577"/>
    <w:rsid w:val="009147C1"/>
    <w:rsid w:val="00914CE5"/>
    <w:rsid w:val="009218D5"/>
    <w:rsid w:val="009234CF"/>
    <w:rsid w:val="00924D00"/>
    <w:rsid w:val="00926363"/>
    <w:rsid w:val="00926C18"/>
    <w:rsid w:val="00931020"/>
    <w:rsid w:val="00932650"/>
    <w:rsid w:val="00935599"/>
    <w:rsid w:val="0093604B"/>
    <w:rsid w:val="00936559"/>
    <w:rsid w:val="0093764C"/>
    <w:rsid w:val="00941096"/>
    <w:rsid w:val="00941377"/>
    <w:rsid w:val="0094578B"/>
    <w:rsid w:val="00946CB9"/>
    <w:rsid w:val="00951404"/>
    <w:rsid w:val="00952071"/>
    <w:rsid w:val="009532A3"/>
    <w:rsid w:val="009565D8"/>
    <w:rsid w:val="00961486"/>
    <w:rsid w:val="00961E55"/>
    <w:rsid w:val="00965C06"/>
    <w:rsid w:val="00967456"/>
    <w:rsid w:val="00967EEF"/>
    <w:rsid w:val="00967F2B"/>
    <w:rsid w:val="009717A5"/>
    <w:rsid w:val="009754CC"/>
    <w:rsid w:val="009769FF"/>
    <w:rsid w:val="00976FF1"/>
    <w:rsid w:val="00977972"/>
    <w:rsid w:val="009813D5"/>
    <w:rsid w:val="00982246"/>
    <w:rsid w:val="00984CC9"/>
    <w:rsid w:val="00985582"/>
    <w:rsid w:val="00986F33"/>
    <w:rsid w:val="009876B3"/>
    <w:rsid w:val="00990820"/>
    <w:rsid w:val="009918C4"/>
    <w:rsid w:val="00992014"/>
    <w:rsid w:val="00993DD6"/>
    <w:rsid w:val="00994084"/>
    <w:rsid w:val="00994E36"/>
    <w:rsid w:val="00997481"/>
    <w:rsid w:val="009A0054"/>
    <w:rsid w:val="009A3A9B"/>
    <w:rsid w:val="009A7B1C"/>
    <w:rsid w:val="009A7B46"/>
    <w:rsid w:val="009B09CA"/>
    <w:rsid w:val="009B2A12"/>
    <w:rsid w:val="009B2F08"/>
    <w:rsid w:val="009B3020"/>
    <w:rsid w:val="009B51E4"/>
    <w:rsid w:val="009B6A65"/>
    <w:rsid w:val="009B7288"/>
    <w:rsid w:val="009C574E"/>
    <w:rsid w:val="009C6099"/>
    <w:rsid w:val="009C76CD"/>
    <w:rsid w:val="009D07FB"/>
    <w:rsid w:val="009D1D00"/>
    <w:rsid w:val="009D25B6"/>
    <w:rsid w:val="009D2C62"/>
    <w:rsid w:val="009D3B17"/>
    <w:rsid w:val="009D4522"/>
    <w:rsid w:val="009E0236"/>
    <w:rsid w:val="009E21CF"/>
    <w:rsid w:val="009E4C05"/>
    <w:rsid w:val="009E4E20"/>
    <w:rsid w:val="009E5A48"/>
    <w:rsid w:val="009E7CA8"/>
    <w:rsid w:val="009F392E"/>
    <w:rsid w:val="00A00598"/>
    <w:rsid w:val="00A01A45"/>
    <w:rsid w:val="00A04CBE"/>
    <w:rsid w:val="00A04F7B"/>
    <w:rsid w:val="00A06E5C"/>
    <w:rsid w:val="00A179EC"/>
    <w:rsid w:val="00A2000D"/>
    <w:rsid w:val="00A20B34"/>
    <w:rsid w:val="00A22FC5"/>
    <w:rsid w:val="00A2318C"/>
    <w:rsid w:val="00A23BC8"/>
    <w:rsid w:val="00A27D4E"/>
    <w:rsid w:val="00A30A2A"/>
    <w:rsid w:val="00A33143"/>
    <w:rsid w:val="00A33227"/>
    <w:rsid w:val="00A3547B"/>
    <w:rsid w:val="00A35B3B"/>
    <w:rsid w:val="00A36055"/>
    <w:rsid w:val="00A36784"/>
    <w:rsid w:val="00A374BE"/>
    <w:rsid w:val="00A4241F"/>
    <w:rsid w:val="00A42F0F"/>
    <w:rsid w:val="00A4461F"/>
    <w:rsid w:val="00A449BA"/>
    <w:rsid w:val="00A4554F"/>
    <w:rsid w:val="00A462AE"/>
    <w:rsid w:val="00A47FBD"/>
    <w:rsid w:val="00A50331"/>
    <w:rsid w:val="00A51F92"/>
    <w:rsid w:val="00A5281D"/>
    <w:rsid w:val="00A52C68"/>
    <w:rsid w:val="00A53173"/>
    <w:rsid w:val="00A55053"/>
    <w:rsid w:val="00A55A62"/>
    <w:rsid w:val="00A56B04"/>
    <w:rsid w:val="00A57839"/>
    <w:rsid w:val="00A57B6E"/>
    <w:rsid w:val="00A61E9C"/>
    <w:rsid w:val="00A6410E"/>
    <w:rsid w:val="00A6491E"/>
    <w:rsid w:val="00A655C0"/>
    <w:rsid w:val="00A66A40"/>
    <w:rsid w:val="00A673B2"/>
    <w:rsid w:val="00A677D2"/>
    <w:rsid w:val="00A714D6"/>
    <w:rsid w:val="00A71F5D"/>
    <w:rsid w:val="00A73A99"/>
    <w:rsid w:val="00A74D48"/>
    <w:rsid w:val="00A76A15"/>
    <w:rsid w:val="00A76FED"/>
    <w:rsid w:val="00A779DB"/>
    <w:rsid w:val="00A81134"/>
    <w:rsid w:val="00A836EA"/>
    <w:rsid w:val="00A83E11"/>
    <w:rsid w:val="00A87A66"/>
    <w:rsid w:val="00A9166D"/>
    <w:rsid w:val="00A9239E"/>
    <w:rsid w:val="00A97DF5"/>
    <w:rsid w:val="00AA181E"/>
    <w:rsid w:val="00AA1FE8"/>
    <w:rsid w:val="00AA254E"/>
    <w:rsid w:val="00AA4EEE"/>
    <w:rsid w:val="00AA5E22"/>
    <w:rsid w:val="00AA7118"/>
    <w:rsid w:val="00AA7A02"/>
    <w:rsid w:val="00AB0E2C"/>
    <w:rsid w:val="00AB20BB"/>
    <w:rsid w:val="00AB25F8"/>
    <w:rsid w:val="00AB2642"/>
    <w:rsid w:val="00AB4414"/>
    <w:rsid w:val="00AB6529"/>
    <w:rsid w:val="00AC1333"/>
    <w:rsid w:val="00AC212B"/>
    <w:rsid w:val="00AC570E"/>
    <w:rsid w:val="00AC76E1"/>
    <w:rsid w:val="00AD0BF3"/>
    <w:rsid w:val="00AD612E"/>
    <w:rsid w:val="00AD7E64"/>
    <w:rsid w:val="00AD7FDD"/>
    <w:rsid w:val="00AE134F"/>
    <w:rsid w:val="00AE2395"/>
    <w:rsid w:val="00AE6A47"/>
    <w:rsid w:val="00AF0AFA"/>
    <w:rsid w:val="00AF0BFB"/>
    <w:rsid w:val="00AF3B1E"/>
    <w:rsid w:val="00AF6B2A"/>
    <w:rsid w:val="00B04250"/>
    <w:rsid w:val="00B04A4B"/>
    <w:rsid w:val="00B04BFA"/>
    <w:rsid w:val="00B063B5"/>
    <w:rsid w:val="00B10251"/>
    <w:rsid w:val="00B11675"/>
    <w:rsid w:val="00B11E87"/>
    <w:rsid w:val="00B11EC3"/>
    <w:rsid w:val="00B1303F"/>
    <w:rsid w:val="00B13592"/>
    <w:rsid w:val="00B137B6"/>
    <w:rsid w:val="00B15A8E"/>
    <w:rsid w:val="00B178BD"/>
    <w:rsid w:val="00B17A86"/>
    <w:rsid w:val="00B23025"/>
    <w:rsid w:val="00B2361F"/>
    <w:rsid w:val="00B23CED"/>
    <w:rsid w:val="00B2491B"/>
    <w:rsid w:val="00B255F2"/>
    <w:rsid w:val="00B25F48"/>
    <w:rsid w:val="00B27FC3"/>
    <w:rsid w:val="00B30F1B"/>
    <w:rsid w:val="00B321AC"/>
    <w:rsid w:val="00B33BE3"/>
    <w:rsid w:val="00B34774"/>
    <w:rsid w:val="00B357D5"/>
    <w:rsid w:val="00B36159"/>
    <w:rsid w:val="00B3625B"/>
    <w:rsid w:val="00B4017D"/>
    <w:rsid w:val="00B403A1"/>
    <w:rsid w:val="00B4157A"/>
    <w:rsid w:val="00B43474"/>
    <w:rsid w:val="00B450F6"/>
    <w:rsid w:val="00B50877"/>
    <w:rsid w:val="00B523F1"/>
    <w:rsid w:val="00B535B6"/>
    <w:rsid w:val="00B547D8"/>
    <w:rsid w:val="00B553D2"/>
    <w:rsid w:val="00B57329"/>
    <w:rsid w:val="00B626F8"/>
    <w:rsid w:val="00B63950"/>
    <w:rsid w:val="00B6476C"/>
    <w:rsid w:val="00B700D5"/>
    <w:rsid w:val="00B70DC5"/>
    <w:rsid w:val="00B71535"/>
    <w:rsid w:val="00B716A1"/>
    <w:rsid w:val="00B72DBB"/>
    <w:rsid w:val="00B72DE2"/>
    <w:rsid w:val="00B7512D"/>
    <w:rsid w:val="00B75211"/>
    <w:rsid w:val="00B7602C"/>
    <w:rsid w:val="00B77436"/>
    <w:rsid w:val="00B804E8"/>
    <w:rsid w:val="00B8252E"/>
    <w:rsid w:val="00B8255B"/>
    <w:rsid w:val="00B82DA0"/>
    <w:rsid w:val="00B84937"/>
    <w:rsid w:val="00B85722"/>
    <w:rsid w:val="00B86304"/>
    <w:rsid w:val="00B90BA7"/>
    <w:rsid w:val="00B916E5"/>
    <w:rsid w:val="00B91765"/>
    <w:rsid w:val="00B92201"/>
    <w:rsid w:val="00B96CDF"/>
    <w:rsid w:val="00B974E6"/>
    <w:rsid w:val="00BA065D"/>
    <w:rsid w:val="00BA1031"/>
    <w:rsid w:val="00BA281A"/>
    <w:rsid w:val="00BA62AB"/>
    <w:rsid w:val="00BA6490"/>
    <w:rsid w:val="00BB3D70"/>
    <w:rsid w:val="00BB3EE5"/>
    <w:rsid w:val="00BB468D"/>
    <w:rsid w:val="00BB47D8"/>
    <w:rsid w:val="00BB52F1"/>
    <w:rsid w:val="00BB69E5"/>
    <w:rsid w:val="00BC78C8"/>
    <w:rsid w:val="00BC7F24"/>
    <w:rsid w:val="00BD237D"/>
    <w:rsid w:val="00BD35C7"/>
    <w:rsid w:val="00BD53C3"/>
    <w:rsid w:val="00BD5F0E"/>
    <w:rsid w:val="00BE2619"/>
    <w:rsid w:val="00BE567E"/>
    <w:rsid w:val="00BE6176"/>
    <w:rsid w:val="00BF0060"/>
    <w:rsid w:val="00BF030A"/>
    <w:rsid w:val="00BF0C35"/>
    <w:rsid w:val="00BF21E3"/>
    <w:rsid w:val="00BF266E"/>
    <w:rsid w:val="00BF4BE7"/>
    <w:rsid w:val="00BF6169"/>
    <w:rsid w:val="00C02759"/>
    <w:rsid w:val="00C0307B"/>
    <w:rsid w:val="00C069C3"/>
    <w:rsid w:val="00C07AB0"/>
    <w:rsid w:val="00C07DF5"/>
    <w:rsid w:val="00C10031"/>
    <w:rsid w:val="00C111F0"/>
    <w:rsid w:val="00C13B8D"/>
    <w:rsid w:val="00C16AE5"/>
    <w:rsid w:val="00C17C2B"/>
    <w:rsid w:val="00C2265C"/>
    <w:rsid w:val="00C24559"/>
    <w:rsid w:val="00C25968"/>
    <w:rsid w:val="00C274D0"/>
    <w:rsid w:val="00C318BA"/>
    <w:rsid w:val="00C3219B"/>
    <w:rsid w:val="00C3397A"/>
    <w:rsid w:val="00C42C27"/>
    <w:rsid w:val="00C4770B"/>
    <w:rsid w:val="00C50847"/>
    <w:rsid w:val="00C54481"/>
    <w:rsid w:val="00C5578C"/>
    <w:rsid w:val="00C55E8F"/>
    <w:rsid w:val="00C616F1"/>
    <w:rsid w:val="00C61BCF"/>
    <w:rsid w:val="00C63802"/>
    <w:rsid w:val="00C646B5"/>
    <w:rsid w:val="00C65099"/>
    <w:rsid w:val="00C65193"/>
    <w:rsid w:val="00C669C5"/>
    <w:rsid w:val="00C71563"/>
    <w:rsid w:val="00C7260B"/>
    <w:rsid w:val="00C72EBD"/>
    <w:rsid w:val="00C73B59"/>
    <w:rsid w:val="00C74241"/>
    <w:rsid w:val="00C7467E"/>
    <w:rsid w:val="00C77B45"/>
    <w:rsid w:val="00C77FA1"/>
    <w:rsid w:val="00C80D1C"/>
    <w:rsid w:val="00C80EF4"/>
    <w:rsid w:val="00C848C5"/>
    <w:rsid w:val="00C8527A"/>
    <w:rsid w:val="00C85F7C"/>
    <w:rsid w:val="00C87E34"/>
    <w:rsid w:val="00C87E7B"/>
    <w:rsid w:val="00C919A8"/>
    <w:rsid w:val="00C927C3"/>
    <w:rsid w:val="00C93A63"/>
    <w:rsid w:val="00C94FDF"/>
    <w:rsid w:val="00CA1D6A"/>
    <w:rsid w:val="00CA2966"/>
    <w:rsid w:val="00CA3213"/>
    <w:rsid w:val="00CA33FC"/>
    <w:rsid w:val="00CA3E1A"/>
    <w:rsid w:val="00CA4BB9"/>
    <w:rsid w:val="00CA6A3B"/>
    <w:rsid w:val="00CB022C"/>
    <w:rsid w:val="00CB1303"/>
    <w:rsid w:val="00CB17B4"/>
    <w:rsid w:val="00CB2491"/>
    <w:rsid w:val="00CB2AB0"/>
    <w:rsid w:val="00CB2D1A"/>
    <w:rsid w:val="00CB45F7"/>
    <w:rsid w:val="00CB54AB"/>
    <w:rsid w:val="00CB62A4"/>
    <w:rsid w:val="00CB78BE"/>
    <w:rsid w:val="00CC102D"/>
    <w:rsid w:val="00CC1B1F"/>
    <w:rsid w:val="00CC1E72"/>
    <w:rsid w:val="00CC4BD0"/>
    <w:rsid w:val="00CC52E0"/>
    <w:rsid w:val="00CC7404"/>
    <w:rsid w:val="00CD030F"/>
    <w:rsid w:val="00CD21AD"/>
    <w:rsid w:val="00CD23E3"/>
    <w:rsid w:val="00CD3C4D"/>
    <w:rsid w:val="00CD432E"/>
    <w:rsid w:val="00CD4EFC"/>
    <w:rsid w:val="00CD6135"/>
    <w:rsid w:val="00CD7061"/>
    <w:rsid w:val="00CD7B53"/>
    <w:rsid w:val="00CE029E"/>
    <w:rsid w:val="00CE2C6E"/>
    <w:rsid w:val="00CE4564"/>
    <w:rsid w:val="00CE4E25"/>
    <w:rsid w:val="00CE5744"/>
    <w:rsid w:val="00CE72B1"/>
    <w:rsid w:val="00CF2075"/>
    <w:rsid w:val="00CF2575"/>
    <w:rsid w:val="00CF7C04"/>
    <w:rsid w:val="00D02EA8"/>
    <w:rsid w:val="00D03610"/>
    <w:rsid w:val="00D0472D"/>
    <w:rsid w:val="00D1217D"/>
    <w:rsid w:val="00D14187"/>
    <w:rsid w:val="00D169A3"/>
    <w:rsid w:val="00D20B26"/>
    <w:rsid w:val="00D26C6A"/>
    <w:rsid w:val="00D2772D"/>
    <w:rsid w:val="00D314DF"/>
    <w:rsid w:val="00D337F1"/>
    <w:rsid w:val="00D33923"/>
    <w:rsid w:val="00D34858"/>
    <w:rsid w:val="00D35223"/>
    <w:rsid w:val="00D35912"/>
    <w:rsid w:val="00D4038B"/>
    <w:rsid w:val="00D42ECB"/>
    <w:rsid w:val="00D432E8"/>
    <w:rsid w:val="00D4425A"/>
    <w:rsid w:val="00D45744"/>
    <w:rsid w:val="00D52F94"/>
    <w:rsid w:val="00D54947"/>
    <w:rsid w:val="00D56DA0"/>
    <w:rsid w:val="00D57D53"/>
    <w:rsid w:val="00D57EB9"/>
    <w:rsid w:val="00D60C26"/>
    <w:rsid w:val="00D63F7D"/>
    <w:rsid w:val="00D6496C"/>
    <w:rsid w:val="00D65796"/>
    <w:rsid w:val="00D668FB"/>
    <w:rsid w:val="00D6774A"/>
    <w:rsid w:val="00D72C06"/>
    <w:rsid w:val="00D75EF6"/>
    <w:rsid w:val="00D76624"/>
    <w:rsid w:val="00D76C81"/>
    <w:rsid w:val="00D773CF"/>
    <w:rsid w:val="00D80597"/>
    <w:rsid w:val="00D832D0"/>
    <w:rsid w:val="00D90187"/>
    <w:rsid w:val="00D919DC"/>
    <w:rsid w:val="00D91D29"/>
    <w:rsid w:val="00D94C8C"/>
    <w:rsid w:val="00D9528D"/>
    <w:rsid w:val="00D96140"/>
    <w:rsid w:val="00D964BC"/>
    <w:rsid w:val="00DA28D5"/>
    <w:rsid w:val="00DA7568"/>
    <w:rsid w:val="00DB05F1"/>
    <w:rsid w:val="00DB0F22"/>
    <w:rsid w:val="00DB46F2"/>
    <w:rsid w:val="00DB5705"/>
    <w:rsid w:val="00DB5B6A"/>
    <w:rsid w:val="00DB6E71"/>
    <w:rsid w:val="00DC2ACC"/>
    <w:rsid w:val="00DC3482"/>
    <w:rsid w:val="00DC495C"/>
    <w:rsid w:val="00DC6826"/>
    <w:rsid w:val="00DC7A23"/>
    <w:rsid w:val="00DD1918"/>
    <w:rsid w:val="00DD2C75"/>
    <w:rsid w:val="00DD34DB"/>
    <w:rsid w:val="00DD449B"/>
    <w:rsid w:val="00DD4D87"/>
    <w:rsid w:val="00DD52E7"/>
    <w:rsid w:val="00DD6508"/>
    <w:rsid w:val="00DD7B3C"/>
    <w:rsid w:val="00DE02F5"/>
    <w:rsid w:val="00DE03E2"/>
    <w:rsid w:val="00DE069D"/>
    <w:rsid w:val="00DE07F0"/>
    <w:rsid w:val="00DE0B9A"/>
    <w:rsid w:val="00DE13D2"/>
    <w:rsid w:val="00DE3337"/>
    <w:rsid w:val="00DE4F69"/>
    <w:rsid w:val="00DE534C"/>
    <w:rsid w:val="00DE5A77"/>
    <w:rsid w:val="00DE7DC3"/>
    <w:rsid w:val="00DF0625"/>
    <w:rsid w:val="00DF09AB"/>
    <w:rsid w:val="00DF1F89"/>
    <w:rsid w:val="00DF38F2"/>
    <w:rsid w:val="00DF424B"/>
    <w:rsid w:val="00DF4FC8"/>
    <w:rsid w:val="00DF607C"/>
    <w:rsid w:val="00E00C23"/>
    <w:rsid w:val="00E01B65"/>
    <w:rsid w:val="00E02A23"/>
    <w:rsid w:val="00E045C3"/>
    <w:rsid w:val="00E124D3"/>
    <w:rsid w:val="00E135E4"/>
    <w:rsid w:val="00E14AE1"/>
    <w:rsid w:val="00E1543E"/>
    <w:rsid w:val="00E15BD6"/>
    <w:rsid w:val="00E15CAE"/>
    <w:rsid w:val="00E15FDA"/>
    <w:rsid w:val="00E211E9"/>
    <w:rsid w:val="00E24A24"/>
    <w:rsid w:val="00E251C5"/>
    <w:rsid w:val="00E26350"/>
    <w:rsid w:val="00E26C4F"/>
    <w:rsid w:val="00E306F9"/>
    <w:rsid w:val="00E30F0E"/>
    <w:rsid w:val="00E3368E"/>
    <w:rsid w:val="00E3512E"/>
    <w:rsid w:val="00E3698B"/>
    <w:rsid w:val="00E3734E"/>
    <w:rsid w:val="00E415B0"/>
    <w:rsid w:val="00E4394D"/>
    <w:rsid w:val="00E467F3"/>
    <w:rsid w:val="00E4797F"/>
    <w:rsid w:val="00E5003C"/>
    <w:rsid w:val="00E54049"/>
    <w:rsid w:val="00E54978"/>
    <w:rsid w:val="00E6338C"/>
    <w:rsid w:val="00E63FE7"/>
    <w:rsid w:val="00E645AF"/>
    <w:rsid w:val="00E7165A"/>
    <w:rsid w:val="00E71993"/>
    <w:rsid w:val="00E735A7"/>
    <w:rsid w:val="00E75BD5"/>
    <w:rsid w:val="00E7662B"/>
    <w:rsid w:val="00E81462"/>
    <w:rsid w:val="00E82318"/>
    <w:rsid w:val="00E849C0"/>
    <w:rsid w:val="00E85176"/>
    <w:rsid w:val="00E87568"/>
    <w:rsid w:val="00E90AF5"/>
    <w:rsid w:val="00E91D1B"/>
    <w:rsid w:val="00E93292"/>
    <w:rsid w:val="00E94C79"/>
    <w:rsid w:val="00E97264"/>
    <w:rsid w:val="00EB0354"/>
    <w:rsid w:val="00EB0C52"/>
    <w:rsid w:val="00EB25B5"/>
    <w:rsid w:val="00EB39EC"/>
    <w:rsid w:val="00EB3B44"/>
    <w:rsid w:val="00EB5C6D"/>
    <w:rsid w:val="00EB5D72"/>
    <w:rsid w:val="00EB63D9"/>
    <w:rsid w:val="00EB74E3"/>
    <w:rsid w:val="00EC142C"/>
    <w:rsid w:val="00EC5203"/>
    <w:rsid w:val="00EC75A5"/>
    <w:rsid w:val="00ED17C9"/>
    <w:rsid w:val="00ED1AD0"/>
    <w:rsid w:val="00ED3125"/>
    <w:rsid w:val="00ED3274"/>
    <w:rsid w:val="00ED3ADA"/>
    <w:rsid w:val="00ED4D10"/>
    <w:rsid w:val="00ED58A2"/>
    <w:rsid w:val="00ED63EC"/>
    <w:rsid w:val="00ED6C7B"/>
    <w:rsid w:val="00EE2063"/>
    <w:rsid w:val="00EE2B21"/>
    <w:rsid w:val="00EE6499"/>
    <w:rsid w:val="00EE7352"/>
    <w:rsid w:val="00EE7DCA"/>
    <w:rsid w:val="00EF0793"/>
    <w:rsid w:val="00EF16DB"/>
    <w:rsid w:val="00EF2718"/>
    <w:rsid w:val="00EF2DC2"/>
    <w:rsid w:val="00F012D1"/>
    <w:rsid w:val="00F0217C"/>
    <w:rsid w:val="00F04B5A"/>
    <w:rsid w:val="00F06715"/>
    <w:rsid w:val="00F14F1E"/>
    <w:rsid w:val="00F153C2"/>
    <w:rsid w:val="00F1551D"/>
    <w:rsid w:val="00F21796"/>
    <w:rsid w:val="00F21AF0"/>
    <w:rsid w:val="00F22DC6"/>
    <w:rsid w:val="00F2329E"/>
    <w:rsid w:val="00F233AB"/>
    <w:rsid w:val="00F2450C"/>
    <w:rsid w:val="00F269D0"/>
    <w:rsid w:val="00F270E0"/>
    <w:rsid w:val="00F34078"/>
    <w:rsid w:val="00F358D9"/>
    <w:rsid w:val="00F360AC"/>
    <w:rsid w:val="00F378AD"/>
    <w:rsid w:val="00F37B08"/>
    <w:rsid w:val="00F4233E"/>
    <w:rsid w:val="00F43FE4"/>
    <w:rsid w:val="00F44C0C"/>
    <w:rsid w:val="00F44D26"/>
    <w:rsid w:val="00F45317"/>
    <w:rsid w:val="00F46448"/>
    <w:rsid w:val="00F467A0"/>
    <w:rsid w:val="00F47159"/>
    <w:rsid w:val="00F50F97"/>
    <w:rsid w:val="00F53333"/>
    <w:rsid w:val="00F543DF"/>
    <w:rsid w:val="00F546B1"/>
    <w:rsid w:val="00F5618A"/>
    <w:rsid w:val="00F61F82"/>
    <w:rsid w:val="00F65AA6"/>
    <w:rsid w:val="00F6694D"/>
    <w:rsid w:val="00F7027D"/>
    <w:rsid w:val="00F706BA"/>
    <w:rsid w:val="00F725E9"/>
    <w:rsid w:val="00F75AEA"/>
    <w:rsid w:val="00F75BEC"/>
    <w:rsid w:val="00F765C8"/>
    <w:rsid w:val="00F76EF5"/>
    <w:rsid w:val="00F770B5"/>
    <w:rsid w:val="00F77B4A"/>
    <w:rsid w:val="00F8065E"/>
    <w:rsid w:val="00F871A6"/>
    <w:rsid w:val="00F92C30"/>
    <w:rsid w:val="00F9525C"/>
    <w:rsid w:val="00F9784F"/>
    <w:rsid w:val="00F97871"/>
    <w:rsid w:val="00FA08D3"/>
    <w:rsid w:val="00FA0ABC"/>
    <w:rsid w:val="00FA2778"/>
    <w:rsid w:val="00FA3B68"/>
    <w:rsid w:val="00FB0373"/>
    <w:rsid w:val="00FB6E9A"/>
    <w:rsid w:val="00FC132D"/>
    <w:rsid w:val="00FC469B"/>
    <w:rsid w:val="00FC4E68"/>
    <w:rsid w:val="00FC5755"/>
    <w:rsid w:val="00FD69E4"/>
    <w:rsid w:val="00FE22AB"/>
    <w:rsid w:val="00FE677C"/>
    <w:rsid w:val="00FE6FFF"/>
    <w:rsid w:val="00FE722E"/>
    <w:rsid w:val="00FF1104"/>
    <w:rsid w:val="00FF34D8"/>
    <w:rsid w:val="00FF47DF"/>
    <w:rsid w:val="00FF49F3"/>
    <w:rsid w:val="00FF58E1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CD7763B"/>
  <w15:docId w15:val="{9F2578D0-5F78-414F-86D6-DC18B933C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6583"/>
    <w:pPr>
      <w:spacing w:after="120"/>
    </w:pPr>
    <w:rPr>
      <w:rFonts w:ascii="Frutiger LT Com 45 Light" w:hAnsi="Frutiger LT Com 45 Light"/>
      <w:sz w:val="22"/>
    </w:rPr>
  </w:style>
  <w:style w:type="paragraph" w:styleId="berschrift1">
    <w:name w:val="heading 1"/>
    <w:basedOn w:val="Standard"/>
    <w:next w:val="Standard"/>
    <w:qFormat/>
    <w:rsid w:val="00FF58E1"/>
    <w:pPr>
      <w:keepNext/>
      <w:spacing w:before="24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rsid w:val="00FF58E1"/>
    <w:pPr>
      <w:keepNext/>
      <w:spacing w:before="240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FF58E1"/>
    <w:pPr>
      <w:keepNext/>
      <w:spacing w:before="240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FF58E1"/>
    <w:pPr>
      <w:keepNext/>
      <w:spacing w:before="240"/>
      <w:outlineLvl w:val="3"/>
    </w:pPr>
    <w:rPr>
      <w:b/>
    </w:rPr>
  </w:style>
  <w:style w:type="paragraph" w:styleId="berschrift5">
    <w:name w:val="heading 5"/>
    <w:basedOn w:val="Standard"/>
    <w:next w:val="Standard"/>
    <w:qFormat/>
    <w:rsid w:val="00FF58E1"/>
    <w:pPr>
      <w:keepNext/>
      <w:outlineLvl w:val="4"/>
    </w:pPr>
    <w:rPr>
      <w:u w:val="single"/>
    </w:rPr>
  </w:style>
  <w:style w:type="paragraph" w:styleId="berschrift6">
    <w:name w:val="heading 6"/>
    <w:basedOn w:val="Standard"/>
    <w:next w:val="Standard"/>
    <w:qFormat/>
    <w:rsid w:val="00FF58E1"/>
    <w:pPr>
      <w:keepNext/>
      <w:outlineLvl w:val="5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g-manuell">
    <w:name w:val="ag-manuell"/>
    <w:basedOn w:val="Standard"/>
    <w:rsid w:val="00FF58E1"/>
    <w:pPr>
      <w:tabs>
        <w:tab w:val="left" w:pos="567"/>
      </w:tabs>
      <w:ind w:left="567" w:hanging="567"/>
    </w:pPr>
    <w:rPr>
      <w:rFonts w:ascii="Frutiger 45 Light" w:hAnsi="Frutiger 45 Light"/>
    </w:rPr>
  </w:style>
  <w:style w:type="paragraph" w:styleId="Standardeinzug">
    <w:name w:val="Normal Indent"/>
    <w:basedOn w:val="Standard"/>
    <w:semiHidden/>
    <w:rsid w:val="00FF58E1"/>
    <w:pPr>
      <w:ind w:left="567"/>
    </w:pPr>
  </w:style>
  <w:style w:type="paragraph" w:styleId="Kopfzeile">
    <w:name w:val="header"/>
    <w:basedOn w:val="Standard"/>
    <w:link w:val="KopfzeileZchn"/>
    <w:uiPriority w:val="99"/>
    <w:rsid w:val="00FF58E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FF58E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FF58E1"/>
    <w:rPr>
      <w:rFonts w:ascii="Frutiger 45 Light" w:hAnsi="Frutiger 45 Light"/>
      <w:sz w:val="20"/>
    </w:rPr>
  </w:style>
  <w:style w:type="paragraph" w:customStyle="1" w:styleId="Text">
    <w:name w:val="Text"/>
    <w:rsid w:val="00FF58E1"/>
    <w:rPr>
      <w:rFonts w:ascii="Frutiger 45 Light" w:hAnsi="Frutiger 45 Light"/>
      <w:snapToGrid w:val="0"/>
      <w:color w:val="000000"/>
      <w:sz w:val="22"/>
    </w:rPr>
  </w:style>
  <w:style w:type="paragraph" w:customStyle="1" w:styleId="ag1">
    <w:name w:val="ag1"/>
    <w:basedOn w:val="Text"/>
    <w:rsid w:val="00707CAB"/>
    <w:pPr>
      <w:numPr>
        <w:numId w:val="1"/>
      </w:numPr>
      <w:tabs>
        <w:tab w:val="left" w:pos="567"/>
      </w:tabs>
      <w:spacing w:before="120" w:after="120"/>
    </w:pPr>
    <w:rPr>
      <w:u w:val="single"/>
    </w:rPr>
  </w:style>
  <w:style w:type="paragraph" w:customStyle="1" w:styleId="ag2">
    <w:name w:val="ag2"/>
    <w:basedOn w:val="Text"/>
    <w:rsid w:val="00707CAB"/>
    <w:pPr>
      <w:numPr>
        <w:ilvl w:val="1"/>
        <w:numId w:val="2"/>
      </w:numPr>
      <w:tabs>
        <w:tab w:val="left" w:pos="567"/>
      </w:tabs>
      <w:spacing w:before="60" w:after="60"/>
      <w:ind w:left="567" w:hanging="567"/>
    </w:pPr>
  </w:style>
  <w:style w:type="paragraph" w:customStyle="1" w:styleId="ag3">
    <w:name w:val="ag3"/>
    <w:basedOn w:val="Text"/>
    <w:rsid w:val="00FF58E1"/>
    <w:pPr>
      <w:numPr>
        <w:ilvl w:val="2"/>
        <w:numId w:val="3"/>
      </w:numPr>
      <w:spacing w:before="60" w:after="60"/>
    </w:pPr>
    <w:rPr>
      <w:lang w:val="en-US"/>
    </w:rPr>
  </w:style>
  <w:style w:type="paragraph" w:customStyle="1" w:styleId="ag4">
    <w:name w:val="ag4"/>
    <w:basedOn w:val="Text"/>
    <w:rsid w:val="00FF58E1"/>
    <w:pPr>
      <w:numPr>
        <w:ilvl w:val="3"/>
        <w:numId w:val="4"/>
      </w:numPr>
      <w:spacing w:before="60" w:after="40"/>
    </w:pPr>
    <w:rPr>
      <w:lang w:val="en-US"/>
    </w:rPr>
  </w:style>
  <w:style w:type="paragraph" w:customStyle="1" w:styleId="ag5">
    <w:name w:val="ag5"/>
    <w:basedOn w:val="Text"/>
    <w:rsid w:val="00FF58E1"/>
    <w:pPr>
      <w:numPr>
        <w:numId w:val="5"/>
      </w:numPr>
      <w:spacing w:before="60" w:after="20"/>
      <w:ind w:left="1531"/>
    </w:pPr>
    <w:rPr>
      <w:lang w:val="en-US"/>
    </w:rPr>
  </w:style>
  <w:style w:type="paragraph" w:customStyle="1" w:styleId="ag-manuell-10mm">
    <w:name w:val="ag-manuell-10mm"/>
    <w:basedOn w:val="Standard"/>
    <w:rsid w:val="00FF58E1"/>
    <w:pPr>
      <w:tabs>
        <w:tab w:val="left" w:pos="567"/>
      </w:tabs>
      <w:spacing w:before="120" w:after="60"/>
      <w:ind w:left="567" w:hanging="567"/>
    </w:pPr>
  </w:style>
  <w:style w:type="paragraph" w:customStyle="1" w:styleId="ag-manuell-15mm">
    <w:name w:val="ag-manuell-15mm"/>
    <w:basedOn w:val="Standard"/>
    <w:rsid w:val="00172847"/>
    <w:pPr>
      <w:tabs>
        <w:tab w:val="left" w:pos="851"/>
      </w:tabs>
      <w:spacing w:before="120" w:after="60"/>
      <w:ind w:left="851" w:hanging="851"/>
    </w:pPr>
  </w:style>
  <w:style w:type="paragraph" w:styleId="NurText">
    <w:name w:val="Plain Text"/>
    <w:basedOn w:val="Standard"/>
    <w:semiHidden/>
    <w:rsid w:val="00FF58E1"/>
  </w:style>
  <w:style w:type="paragraph" w:customStyle="1" w:styleId="TabellenText">
    <w:name w:val="Tabellen Text"/>
    <w:rsid w:val="00FF58E1"/>
    <w:pPr>
      <w:spacing w:after="56"/>
    </w:pPr>
    <w:rPr>
      <w:rFonts w:ascii="Frutiger 45 Light" w:hAnsi="Frutiger 45 Light"/>
      <w:snapToGrid w:val="0"/>
      <w:color w:val="000000"/>
    </w:rPr>
  </w:style>
  <w:style w:type="character" w:styleId="Zeilennummer">
    <w:name w:val="line number"/>
    <w:basedOn w:val="Absatz-Standardschriftart"/>
    <w:semiHidden/>
    <w:rsid w:val="00FF58E1"/>
  </w:style>
  <w:style w:type="paragraph" w:styleId="Textkrper">
    <w:name w:val="Body Text"/>
    <w:basedOn w:val="Standard"/>
    <w:semiHidden/>
    <w:rsid w:val="00FF58E1"/>
    <w:rPr>
      <w:b/>
      <w:bCs/>
    </w:rPr>
  </w:style>
  <w:style w:type="table" w:styleId="Tabellenraster">
    <w:name w:val="Table Grid"/>
    <w:basedOn w:val="NormaleTabelle"/>
    <w:uiPriority w:val="59"/>
    <w:rsid w:val="007916B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7CD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7CD7"/>
    <w:rPr>
      <w:rFonts w:ascii="Tahoma" w:hAnsi="Tahoma" w:cs="Tahoma"/>
      <w:sz w:val="16"/>
      <w:szCs w:val="16"/>
    </w:rPr>
  </w:style>
  <w:style w:type="paragraph" w:customStyle="1" w:styleId="R1">
    <w:name w:val="R1"/>
    <w:basedOn w:val="Standard"/>
    <w:link w:val="R1Zchn"/>
    <w:rsid w:val="00D75EF6"/>
    <w:pPr>
      <w:spacing w:after="240" w:line="300" w:lineRule="exact"/>
      <w:ind w:left="540"/>
      <w:jc w:val="both"/>
    </w:pPr>
    <w:rPr>
      <w:rFonts w:ascii="Arial" w:hAnsi="Arial" w:cs="Arial"/>
      <w:szCs w:val="22"/>
      <w:lang w:eastAsia="en-US"/>
    </w:rPr>
  </w:style>
  <w:style w:type="character" w:customStyle="1" w:styleId="R1Zchn">
    <w:name w:val="R1 Zchn"/>
    <w:basedOn w:val="Absatz-Standardschriftart"/>
    <w:link w:val="R1"/>
    <w:rsid w:val="00D75EF6"/>
    <w:rPr>
      <w:rFonts w:ascii="Arial" w:hAnsi="Arial" w:cs="Arial"/>
      <w:sz w:val="22"/>
      <w:szCs w:val="22"/>
      <w:lang w:eastAsia="en-US"/>
    </w:rPr>
  </w:style>
  <w:style w:type="paragraph" w:customStyle="1" w:styleId="R2">
    <w:name w:val="R2"/>
    <w:basedOn w:val="Standard"/>
    <w:rsid w:val="006431B8"/>
    <w:pPr>
      <w:spacing w:after="240" w:line="300" w:lineRule="exact"/>
      <w:ind w:left="1080"/>
      <w:jc w:val="both"/>
    </w:pPr>
    <w:rPr>
      <w:rFonts w:ascii="Arial" w:hAnsi="Arial" w:cs="Arial"/>
      <w:szCs w:val="22"/>
      <w:lang w:eastAsia="en-US"/>
    </w:rPr>
  </w:style>
  <w:style w:type="paragraph" w:customStyle="1" w:styleId="R3">
    <w:name w:val="R3"/>
    <w:basedOn w:val="Standard"/>
    <w:rsid w:val="006431B8"/>
    <w:pPr>
      <w:spacing w:after="240" w:line="300" w:lineRule="exact"/>
      <w:ind w:left="1620"/>
      <w:jc w:val="both"/>
    </w:pPr>
    <w:rPr>
      <w:rFonts w:ascii="Arial" w:hAnsi="Arial" w:cs="Arial"/>
      <w:szCs w:val="22"/>
      <w:lang w:eastAsia="en-US"/>
    </w:rPr>
  </w:style>
  <w:style w:type="paragraph" w:customStyle="1" w:styleId="berschriftA2">
    <w:name w:val="Überschrift A2"/>
    <w:basedOn w:val="Standard"/>
    <w:rsid w:val="006431B8"/>
    <w:pPr>
      <w:tabs>
        <w:tab w:val="left" w:pos="540"/>
      </w:tabs>
      <w:spacing w:after="240" w:line="300" w:lineRule="exact"/>
      <w:ind w:left="540" w:hanging="540"/>
      <w:jc w:val="both"/>
    </w:pPr>
    <w:rPr>
      <w:rFonts w:ascii="Arial" w:hAnsi="Arial" w:cs="Arial"/>
      <w:b/>
      <w:szCs w:val="22"/>
      <w:lang w:eastAsia="en-US"/>
    </w:rPr>
  </w:style>
  <w:style w:type="character" w:styleId="Hyperlink">
    <w:name w:val="Hyperlink"/>
    <w:basedOn w:val="Absatz-Standardschriftart"/>
    <w:uiPriority w:val="99"/>
    <w:rsid w:val="006431B8"/>
    <w:rPr>
      <w:color w:val="0000FF"/>
      <w:u w:val="single"/>
    </w:rPr>
  </w:style>
  <w:style w:type="paragraph" w:customStyle="1" w:styleId="T2">
    <w:name w:val="T2"/>
    <w:basedOn w:val="Standard"/>
    <w:rsid w:val="002653D6"/>
    <w:pPr>
      <w:tabs>
        <w:tab w:val="left" w:pos="1080"/>
      </w:tabs>
      <w:spacing w:after="240" w:line="300" w:lineRule="exact"/>
      <w:ind w:left="1080" w:hanging="540"/>
      <w:jc w:val="both"/>
    </w:pPr>
    <w:rPr>
      <w:rFonts w:ascii="Arial" w:hAnsi="Arial" w:cs="Arial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11072F"/>
    <w:rPr>
      <w:rFonts w:ascii="Frutiger 45 Light" w:hAnsi="Frutiger 45 Light"/>
      <w:sz w:val="22"/>
    </w:rPr>
  </w:style>
  <w:style w:type="paragraph" w:styleId="Titel">
    <w:name w:val="Title"/>
    <w:basedOn w:val="Standard"/>
    <w:link w:val="TitelZchn"/>
    <w:qFormat/>
    <w:rsid w:val="008D6AEC"/>
    <w:pPr>
      <w:spacing w:line="360" w:lineRule="auto"/>
      <w:jc w:val="center"/>
    </w:pPr>
    <w:rPr>
      <w:rFonts w:ascii="Times New Roman" w:hAnsi="Times New Roman"/>
      <w:b/>
      <w:bCs/>
      <w:sz w:val="24"/>
      <w:szCs w:val="24"/>
      <w:lang w:eastAsia="en-US"/>
    </w:rPr>
  </w:style>
  <w:style w:type="character" w:customStyle="1" w:styleId="TitelZchn">
    <w:name w:val="Titel Zchn"/>
    <w:basedOn w:val="Absatz-Standardschriftart"/>
    <w:link w:val="Titel"/>
    <w:rsid w:val="008D6AEC"/>
    <w:rPr>
      <w:b/>
      <w:bCs/>
      <w:sz w:val="24"/>
      <w:szCs w:val="24"/>
      <w:lang w:eastAsia="en-US"/>
    </w:rPr>
  </w:style>
  <w:style w:type="paragraph" w:customStyle="1" w:styleId="sv">
    <w:name w:val="sv"/>
    <w:basedOn w:val="Standard"/>
    <w:rsid w:val="004B102F"/>
    <w:pPr>
      <w:spacing w:before="600" w:after="240" w:line="300" w:lineRule="exact"/>
      <w:ind w:left="4502"/>
      <w:jc w:val="both"/>
    </w:pPr>
    <w:rPr>
      <w:rFonts w:ascii="Arial" w:hAnsi="Arial" w:cs="Arial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D42ECB"/>
    <w:pPr>
      <w:ind w:left="708"/>
    </w:pPr>
  </w:style>
  <w:style w:type="paragraph" w:customStyle="1" w:styleId="iepanpassen">
    <w:name w:val="ie_p_anpassen"/>
    <w:basedOn w:val="Standard"/>
    <w:rsid w:val="00B1303F"/>
    <w:pPr>
      <w:spacing w:before="100" w:beforeAutospacing="1" w:after="100" w:afterAutospacing="1" w:line="288" w:lineRule="auto"/>
      <w:ind w:left="122" w:right="122"/>
    </w:pPr>
    <w:rPr>
      <w:rFonts w:ascii="Times New Roman" w:hAnsi="Times New Roman"/>
      <w:color w:val="959595"/>
      <w:sz w:val="19"/>
      <w:szCs w:val="19"/>
    </w:rPr>
  </w:style>
  <w:style w:type="character" w:customStyle="1" w:styleId="fliess1">
    <w:name w:val="fliess1"/>
    <w:basedOn w:val="Absatz-Standardschriftart"/>
    <w:rsid w:val="00D45744"/>
    <w:rPr>
      <w:b w:val="0"/>
      <w:bCs w:val="0"/>
      <w:strike w:val="0"/>
      <w:dstrike w:val="0"/>
      <w:color w:val="000000"/>
      <w:u w:val="none"/>
      <w:effect w:val="none"/>
    </w:rPr>
  </w:style>
  <w:style w:type="paragraph" w:styleId="Aufzhlungszeichen">
    <w:name w:val="List Bullet"/>
    <w:basedOn w:val="Standard"/>
    <w:uiPriority w:val="99"/>
    <w:unhideWhenUsed/>
    <w:rsid w:val="00DF4FC8"/>
    <w:pPr>
      <w:numPr>
        <w:numId w:val="6"/>
      </w:numPr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143E52"/>
    <w:rPr>
      <w:rFonts w:ascii="Frutiger 45 Light" w:hAnsi="Frutiger 45 Light"/>
      <w:sz w:val="2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93DD6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BA281A"/>
    <w:pPr>
      <w:tabs>
        <w:tab w:val="left" w:pos="426"/>
        <w:tab w:val="right" w:leader="dot" w:pos="9487"/>
      </w:tabs>
      <w:spacing w:before="240"/>
    </w:pPr>
    <w:rPr>
      <w:rFonts w:ascii="Frutiger LT Com 65 Bold" w:hAnsi="Frutiger LT Com 65 Bold"/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797889"/>
    <w:pPr>
      <w:tabs>
        <w:tab w:val="left" w:pos="1100"/>
        <w:tab w:val="right" w:leader="dot" w:pos="9487"/>
      </w:tabs>
      <w:spacing w:before="100" w:beforeAutospacing="1"/>
      <w:ind w:left="220"/>
    </w:p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FC4E68"/>
    <w:pPr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FC4E68"/>
    <w:rPr>
      <w:rFonts w:ascii="Frutiger 45 Light" w:hAnsi="Frutiger 45 Light"/>
      <w:sz w:val="22"/>
    </w:rPr>
  </w:style>
  <w:style w:type="paragraph" w:styleId="Verzeichnis3">
    <w:name w:val="toc 3"/>
    <w:basedOn w:val="Standard"/>
    <w:next w:val="Standard"/>
    <w:autoRedefine/>
    <w:uiPriority w:val="39"/>
    <w:unhideWhenUsed/>
    <w:rsid w:val="00797889"/>
    <w:pPr>
      <w:tabs>
        <w:tab w:val="right" w:pos="1100"/>
        <w:tab w:val="right" w:leader="dot" w:pos="9487"/>
      </w:tabs>
      <w:ind w:left="221"/>
    </w:pPr>
  </w:style>
  <w:style w:type="paragraph" w:styleId="KeinLeerraum">
    <w:name w:val="No Spacing"/>
    <w:link w:val="KeinLeerraumZchn"/>
    <w:uiPriority w:val="1"/>
    <w:qFormat/>
    <w:rsid w:val="00386583"/>
    <w:rPr>
      <w:rFonts w:ascii="Frutiger LT Com 45 Light" w:hAnsi="Frutiger LT Com 45 Light"/>
      <w:sz w:val="22"/>
      <w:szCs w:val="24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386583"/>
    <w:rPr>
      <w:rFonts w:ascii="Frutiger LT Com 45 Light" w:hAnsi="Frutiger LT Com 45 Light"/>
      <w:sz w:val="22"/>
      <w:szCs w:val="24"/>
      <w:lang w:val="de-DE" w:eastAsia="de-DE" w:bidi="ar-SA"/>
    </w:rPr>
  </w:style>
  <w:style w:type="character" w:styleId="Fett">
    <w:name w:val="Strong"/>
    <w:unhideWhenUsed/>
    <w:qFormat/>
    <w:rsid w:val="00386583"/>
    <w:rPr>
      <w:rFonts w:ascii="Frutiger LT Com 65 Bold" w:hAnsi="Frutiger LT Com 65 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9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32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68717">
                          <w:marLeft w:val="0"/>
                          <w:marRight w:val="0"/>
                          <w:marTop w:val="0"/>
                          <w:marBottom w:val="51"/>
                          <w:divBdr>
                            <w:top w:val="single" w:sz="4" w:space="0" w:color="D1D1D1"/>
                            <w:left w:val="single" w:sz="4" w:space="0" w:color="D1D1D1"/>
                            <w:bottom w:val="single" w:sz="4" w:space="0" w:color="D1D1D1"/>
                            <w:right w:val="single" w:sz="4" w:space="0" w:color="D1D1D1"/>
                          </w:divBdr>
                          <w:divsChild>
                            <w:div w:id="166717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42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6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13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0064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05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31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03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156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495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470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8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605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943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333086">
                      <w:marLeft w:val="101"/>
                      <w:marRight w:val="0"/>
                      <w:marTop w:val="0"/>
                      <w:marBottom w:val="101"/>
                      <w:divBdr>
                        <w:top w:val="single" w:sz="4" w:space="0" w:color="CCCCCC"/>
                        <w:left w:val="single" w:sz="4" w:space="0" w:color="CCCCCC"/>
                        <w:bottom w:val="single" w:sz="4" w:space="0" w:color="CCCCCC"/>
                        <w:right w:val="single" w:sz="4" w:space="0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18230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Vorlagen\Vergaben-1-Erstellung%20Unterlagen,%20e-Vergabe\9_Anlage%201_Verantwortliche%20Ansprechperso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5B0D0-B028-4BE1-BFF1-4700FCD57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9_Anlage 1_Verantwortliche Ansprechperson.dotx</Template>
  <TotalTime>0</TotalTime>
  <Pages>1</Pages>
  <Words>43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Standardformat A4 Hoch</vt:lpstr>
    </vt:vector>
  </TitlesOfParts>
  <Company>Stadt Ulm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Standardformat A4 Hoch</dc:title>
  <dc:creator>Stahl, Petra (Stadt Ulm)</dc:creator>
  <cp:lastModifiedBy>Stahl, Petra (Stadt Ulm)</cp:lastModifiedBy>
  <cp:revision>2</cp:revision>
  <cp:lastPrinted>2013-02-22T06:27:00Z</cp:lastPrinted>
  <dcterms:created xsi:type="dcterms:W3CDTF">2026-08-04T12:50:00Z</dcterms:created>
  <dcterms:modified xsi:type="dcterms:W3CDTF">2026-08-04T12:50:00Z</dcterms:modified>
</cp:coreProperties>
</file>